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EBA802" w14:textId="77777777" w:rsidR="00474EB3" w:rsidRPr="001720B2" w:rsidRDefault="00474EB3" w:rsidP="00474EB3">
      <w:pPr>
        <w:rPr>
          <w:rFonts w:ascii="Proxima Nova Alt Lt" w:hAnsi="Proxima Nova Alt Lt"/>
          <w:color w:val="2A4B80"/>
          <w:sz w:val="16"/>
        </w:rPr>
      </w:pPr>
      <w:r w:rsidRPr="001720B2">
        <w:rPr>
          <w:rFonts w:ascii="Proxima Nova Alt Lt" w:hAnsi="Proxima Nova Alt Lt"/>
          <w:color w:val="2A4B80"/>
          <w:sz w:val="40"/>
          <w:szCs w:val="48"/>
        </w:rPr>
        <w:t>Schadenformular</w:t>
      </w:r>
    </w:p>
    <w:p w14:paraId="4B994B6A" w14:textId="77777777" w:rsidR="00474EB3" w:rsidRPr="00474EB3" w:rsidRDefault="00474EB3" w:rsidP="00474EB3">
      <w:pPr>
        <w:rPr>
          <w:rFonts w:ascii="Proxima Nova Alt Lt" w:hAnsi="Proxima Nova Alt 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5B9BD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0"/>
        <w:gridCol w:w="3851"/>
      </w:tblGrid>
      <w:tr w:rsidR="00474EB3" w:rsidRPr="00474EB3" w14:paraId="338F69A1" w14:textId="77777777" w:rsidTr="001720B2">
        <w:tc>
          <w:tcPr>
            <w:tcW w:w="9210" w:type="dxa"/>
            <w:gridSpan w:val="2"/>
            <w:shd w:val="clear" w:color="auto" w:fill="2A4B80"/>
          </w:tcPr>
          <w:p w14:paraId="52EEF08E" w14:textId="77777777" w:rsidR="00474EB3" w:rsidRPr="00474EB3" w:rsidRDefault="00474EB3" w:rsidP="00BA062B">
            <w:pPr>
              <w:spacing w:before="60" w:after="60"/>
              <w:jc w:val="both"/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</w:pPr>
            <w:r w:rsidRPr="00474EB3"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  <w:t>Versicherungsvertrag</w:t>
            </w:r>
          </w:p>
        </w:tc>
      </w:tr>
      <w:tr w:rsidR="00474EB3" w:rsidRPr="00474EB3" w14:paraId="31B72C39" w14:textId="77777777" w:rsidTr="001720B2">
        <w:tc>
          <w:tcPr>
            <w:tcW w:w="5173" w:type="dxa"/>
            <w:shd w:val="clear" w:color="auto" w:fill="D1E2F3"/>
          </w:tcPr>
          <w:p w14:paraId="1FD40A80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Policen Nummer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600369611"/>
            <w:placeholder>
              <w:docPart w:val="C9D70157633A4540A0B9CCE4D2D611F0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24A38F24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1BC9FDC8" w14:textId="77777777" w:rsidTr="001720B2">
        <w:tc>
          <w:tcPr>
            <w:tcW w:w="5173" w:type="dxa"/>
            <w:shd w:val="clear" w:color="auto" w:fill="D1E2F3"/>
          </w:tcPr>
          <w:p w14:paraId="5B285FD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 der Versicherung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759170241"/>
            <w:placeholder>
              <w:docPart w:val="C9D70157633A4540A0B9CCE4D2D611F0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36F2CDB2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0833CC76" w14:textId="77777777" w:rsidTr="001720B2">
        <w:tc>
          <w:tcPr>
            <w:tcW w:w="5173" w:type="dxa"/>
            <w:shd w:val="clear" w:color="auto" w:fill="D1E2F3"/>
          </w:tcPr>
          <w:p w14:paraId="2F19AC83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Name, Vorname, Adresse und Telefon der versi</w:t>
            </w:r>
            <w:r w:rsidRPr="00474EB3">
              <w:rPr>
                <w:rFonts w:ascii="Proxima Nova Alt Lt" w:hAnsi="Proxima Nova Alt Lt"/>
                <w:sz w:val="18"/>
              </w:rPr>
              <w:softHyphen/>
              <w:t>cherten Person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506324857"/>
            <w:placeholder>
              <w:docPart w:val="93A8F50400A4424BB22BFD3F03342F6F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06FBE2AD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7D4D884A" w14:textId="77777777" w:rsidTr="001720B2">
        <w:tc>
          <w:tcPr>
            <w:tcW w:w="5173" w:type="dxa"/>
            <w:shd w:val="clear" w:color="auto" w:fill="D1E2F3"/>
          </w:tcPr>
          <w:p w14:paraId="46377487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Name, Vorname , Adresse und Telefon der Person, welche den Schaden anmeldet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97613799"/>
            <w:placeholder>
              <w:docPart w:val="23B059F1CEFC43429B6139A37C65C10B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587E3895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4B032F9A" w14:textId="77777777" w:rsidTr="001720B2">
        <w:tc>
          <w:tcPr>
            <w:tcW w:w="5173" w:type="dxa"/>
            <w:shd w:val="clear" w:color="auto" w:fill="D1E2F3"/>
          </w:tcPr>
          <w:p w14:paraId="227268C2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Für Rückfragen bitte wenden an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1059781426"/>
            <w:placeholder>
              <w:docPart w:val="E3944079927F48DF9B8209A6C5D15576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1A29A748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</w:rPr>
                  <w:t>Klicken Sie hier, um Text einzugeben.</w:t>
                </w:r>
              </w:p>
            </w:tc>
          </w:sdtContent>
        </w:sdt>
      </w:tr>
    </w:tbl>
    <w:p w14:paraId="5445F47F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5B9BD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1"/>
        <w:gridCol w:w="3850"/>
      </w:tblGrid>
      <w:tr w:rsidR="00474EB3" w:rsidRPr="00474EB3" w14:paraId="0D3AB9A0" w14:textId="77777777" w:rsidTr="001720B2">
        <w:tc>
          <w:tcPr>
            <w:tcW w:w="9210" w:type="dxa"/>
            <w:gridSpan w:val="2"/>
            <w:shd w:val="clear" w:color="auto" w:fill="2A4B80"/>
          </w:tcPr>
          <w:p w14:paraId="1AC185E7" w14:textId="77777777" w:rsidR="00474EB3" w:rsidRPr="00474EB3" w:rsidRDefault="00474EB3" w:rsidP="00BA062B">
            <w:pPr>
              <w:spacing w:before="60" w:after="60"/>
              <w:jc w:val="both"/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</w:pPr>
            <w:r w:rsidRPr="00474EB3"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  <w:t>Schadeninformation</w:t>
            </w:r>
          </w:p>
        </w:tc>
      </w:tr>
      <w:tr w:rsidR="00474EB3" w:rsidRPr="00474EB3" w14:paraId="7AD96E6D" w14:textId="77777777" w:rsidTr="001720B2">
        <w:tc>
          <w:tcPr>
            <w:tcW w:w="5173" w:type="dxa"/>
            <w:shd w:val="clear" w:color="auto" w:fill="D1E2F3"/>
          </w:tcPr>
          <w:p w14:paraId="20EFE646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Genaues Datum des Schadens (inkl. Uhrzeit)</w:t>
            </w:r>
          </w:p>
        </w:tc>
        <w:tc>
          <w:tcPr>
            <w:tcW w:w="4037" w:type="dxa"/>
            <w:shd w:val="clear" w:color="DEEAF6" w:fill="auto"/>
          </w:tcPr>
          <w:p w14:paraId="2E61D948" w14:textId="77777777" w:rsidR="00474EB3" w:rsidRPr="00474EB3" w:rsidRDefault="00B71E27" w:rsidP="00BA062B">
            <w:pPr>
              <w:spacing w:before="60" w:after="60"/>
              <w:jc w:val="both"/>
              <w:rPr>
                <w:rFonts w:ascii="Proxima Nova Alt Lt" w:hAnsi="Proxima Nova Alt Lt"/>
                <w:sz w:val="18"/>
                <w:szCs w:val="18"/>
                <w:lang w:val="de-CH"/>
              </w:rPr>
            </w:pPr>
            <w:sdt>
              <w:sdtPr>
                <w:rPr>
                  <w:rFonts w:ascii="Proxima Nova Alt Lt" w:hAnsi="Proxima Nova Alt Lt"/>
                  <w:sz w:val="18"/>
                  <w:szCs w:val="18"/>
                  <w:lang w:val="de-CH"/>
                </w:rPr>
                <w:id w:val="2078774735"/>
                <w:placeholder>
                  <w:docPart w:val="F90302D86BEE4E9094E0D0CBCD21E10A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EndPr/>
              <w:sdtContent>
                <w:r w:rsidR="00474EB3"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ein Datum einzugeben.</w:t>
                </w:r>
              </w:sdtContent>
            </w:sdt>
            <w:r w:rsidR="00474EB3"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t xml:space="preserve"> </w:t>
            </w:r>
            <w:sdt>
              <w:sdtPr>
                <w:rPr>
                  <w:rFonts w:ascii="Proxima Nova Alt Lt" w:hAnsi="Proxima Nova Alt Lt"/>
                  <w:sz w:val="18"/>
                  <w:szCs w:val="18"/>
                  <w:lang w:val="de-CH"/>
                </w:rPr>
                <w:id w:val="-922796906"/>
                <w:placeholder>
                  <w:docPart w:val="B771DDF6D1FB440EA3A30C0C2C3047EC"/>
                </w:placeholder>
                <w:showingPlcHdr/>
              </w:sdtPr>
              <w:sdtEndPr/>
              <w:sdtContent>
                <w:r w:rsidR="00474EB3"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sdtContent>
            </w:sdt>
          </w:p>
        </w:tc>
      </w:tr>
      <w:tr w:rsidR="00474EB3" w:rsidRPr="00474EB3" w14:paraId="001B83DE" w14:textId="77777777" w:rsidTr="001720B2">
        <w:tc>
          <w:tcPr>
            <w:tcW w:w="5173" w:type="dxa"/>
            <w:shd w:val="clear" w:color="auto" w:fill="D1E2F3"/>
          </w:tcPr>
          <w:p w14:paraId="026E528C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Wo ereignete sich der Schaden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59261202"/>
            <w:placeholder>
              <w:docPart w:val="22172B19095B450283A7D41E8FDACAEC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5D617D94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687E158E" w14:textId="77777777" w:rsidTr="001720B2">
        <w:tc>
          <w:tcPr>
            <w:tcW w:w="5173" w:type="dxa"/>
            <w:shd w:val="clear" w:color="auto" w:fill="D1E2F3"/>
          </w:tcPr>
          <w:p w14:paraId="3A9E91B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Genaue und detaillierte Beschreibung des Scha</w:t>
            </w:r>
            <w:r w:rsidRPr="00474EB3">
              <w:rPr>
                <w:rFonts w:ascii="Proxima Nova Alt Lt" w:hAnsi="Proxima Nova Alt Lt"/>
                <w:sz w:val="18"/>
              </w:rPr>
              <w:softHyphen/>
              <w:t>den</w:t>
            </w:r>
            <w:r w:rsidRPr="00474EB3">
              <w:rPr>
                <w:rFonts w:ascii="Proxima Nova Alt Lt" w:hAnsi="Proxima Nova Alt Lt"/>
                <w:sz w:val="18"/>
              </w:rPr>
              <w:softHyphen/>
              <w:t>ereignisses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1478374036"/>
            <w:placeholder>
              <w:docPart w:val="9A74F9EAF35548A09F91F1120AB1D5D2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704A2BC5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5A394249" w14:textId="77777777" w:rsidTr="001720B2">
        <w:tc>
          <w:tcPr>
            <w:tcW w:w="5173" w:type="dxa"/>
            <w:shd w:val="clear" w:color="auto" w:fill="D1E2F3"/>
          </w:tcPr>
          <w:p w14:paraId="480DE57E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Wer hat den Schaden verursacht und wie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507017281"/>
            <w:placeholder>
              <w:docPart w:val="F6A158D358EA4130B2E1EA0BFB8AA73A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5829E4BE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5AE95021" w14:textId="77777777" w:rsidTr="001720B2">
        <w:tc>
          <w:tcPr>
            <w:tcW w:w="5173" w:type="dxa"/>
            <w:shd w:val="clear" w:color="auto" w:fill="D1E2F3"/>
          </w:tcPr>
          <w:p w14:paraId="61B0CE9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Name, Vorname, Adresse und Telefon der verant</w:t>
            </w:r>
            <w:r w:rsidRPr="00474EB3">
              <w:rPr>
                <w:rFonts w:ascii="Proxima Nova Alt Lt" w:hAnsi="Proxima Nova Alt Lt"/>
                <w:sz w:val="18"/>
              </w:rPr>
              <w:softHyphen/>
              <w:t>wortlichen Person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169878413"/>
            <w:placeholder>
              <w:docPart w:val="661CD61BAB5A4134B7ACD82C1C27C69E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56F39D60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</w:rPr>
                  <w:t>Klicken Sie hier, um Text einzugeben.</w:t>
                </w:r>
              </w:p>
            </w:tc>
          </w:sdtContent>
        </w:sdt>
      </w:tr>
    </w:tbl>
    <w:p w14:paraId="43B3DD2D" w14:textId="77777777" w:rsidR="00474EB3" w:rsidRPr="00474EB3" w:rsidRDefault="00474EB3" w:rsidP="00474EB3">
      <w:pPr>
        <w:jc w:val="both"/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5B9BD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4"/>
        <w:gridCol w:w="3847"/>
      </w:tblGrid>
      <w:tr w:rsidR="00474EB3" w:rsidRPr="00474EB3" w14:paraId="2F771C5C" w14:textId="77777777" w:rsidTr="001720B2">
        <w:tc>
          <w:tcPr>
            <w:tcW w:w="9210" w:type="dxa"/>
            <w:gridSpan w:val="2"/>
            <w:shd w:val="clear" w:color="auto" w:fill="2A4B80"/>
          </w:tcPr>
          <w:p w14:paraId="6638E35C" w14:textId="77777777" w:rsidR="00474EB3" w:rsidRPr="00474EB3" w:rsidRDefault="00474EB3" w:rsidP="00BA062B">
            <w:pPr>
              <w:spacing w:before="60" w:after="60"/>
              <w:jc w:val="both"/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</w:pPr>
            <w:r w:rsidRPr="00474EB3"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  <w:t>Körperschaden</w:t>
            </w:r>
          </w:p>
        </w:tc>
      </w:tr>
      <w:tr w:rsidR="00474EB3" w:rsidRPr="00474EB3" w14:paraId="7596DC95" w14:textId="77777777" w:rsidTr="001720B2">
        <w:tc>
          <w:tcPr>
            <w:tcW w:w="5173" w:type="dxa"/>
            <w:shd w:val="clear" w:color="auto" w:fill="D1E2F3"/>
          </w:tcPr>
          <w:p w14:paraId="0787CA65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Wurden Personen verletzt</w:t>
            </w:r>
          </w:p>
        </w:tc>
        <w:tc>
          <w:tcPr>
            <w:tcW w:w="4037" w:type="dxa"/>
            <w:shd w:val="clear" w:color="DEEAF6" w:fill="auto"/>
          </w:tcPr>
          <w:p w14:paraId="7F6C376A" w14:textId="77777777" w:rsidR="00474EB3" w:rsidRPr="00474EB3" w:rsidRDefault="00B71E27" w:rsidP="00BA062B">
            <w:pPr>
              <w:spacing w:before="120" w:after="120"/>
              <w:rPr>
                <w:rFonts w:ascii="Proxima Nova Alt Lt" w:hAnsi="Proxima Nova Alt Lt"/>
                <w:sz w:val="22"/>
                <w:lang w:val="de-CH"/>
              </w:rPr>
            </w:pPr>
            <w:sdt>
              <w:sdtPr>
                <w:rPr>
                  <w:rFonts w:ascii="Proxima Nova Alt Lt" w:hAnsi="Proxima Nova Alt Lt"/>
                  <w:sz w:val="18"/>
                </w:rPr>
                <w:id w:val="2005465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EB3" w:rsidRPr="00474EB3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474EB3" w:rsidRPr="00474EB3">
              <w:rPr>
                <w:rFonts w:ascii="Proxima Nova Alt Lt" w:hAnsi="Proxima Nova Alt Lt"/>
                <w:sz w:val="18"/>
              </w:rPr>
              <w:tab/>
              <w:t>Ja</w:t>
            </w:r>
            <w:r w:rsidR="00474EB3" w:rsidRPr="00474EB3">
              <w:rPr>
                <w:rFonts w:ascii="Proxima Nova Alt Lt" w:hAnsi="Proxima Nova Alt Lt"/>
                <w:sz w:val="18"/>
              </w:rPr>
              <w:tab/>
            </w:r>
            <w:sdt>
              <w:sdtPr>
                <w:rPr>
                  <w:rFonts w:ascii="Proxima Nova Alt Lt" w:hAnsi="Proxima Nova Alt Lt"/>
                  <w:sz w:val="18"/>
                </w:rPr>
                <w:id w:val="891541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EB3" w:rsidRPr="00474EB3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474EB3" w:rsidRPr="00474EB3">
              <w:rPr>
                <w:rFonts w:ascii="Proxima Nova Alt Lt" w:hAnsi="Proxima Nova Alt Lt"/>
                <w:sz w:val="18"/>
              </w:rPr>
              <w:tab/>
              <w:t>Nein</w:t>
            </w:r>
          </w:p>
        </w:tc>
      </w:tr>
      <w:tr w:rsidR="00474EB3" w:rsidRPr="00474EB3" w14:paraId="0DA1CA7E" w14:textId="77777777" w:rsidTr="001720B2">
        <w:tc>
          <w:tcPr>
            <w:tcW w:w="9210" w:type="dxa"/>
            <w:gridSpan w:val="2"/>
            <w:shd w:val="clear" w:color="auto" w:fill="D1E2F3"/>
          </w:tcPr>
          <w:p w14:paraId="379942BB" w14:textId="77777777" w:rsidR="00474EB3" w:rsidRPr="00474EB3" w:rsidRDefault="00474EB3" w:rsidP="00BA062B">
            <w:pPr>
              <w:spacing w:before="120" w:after="120"/>
              <w:jc w:val="both"/>
              <w:rPr>
                <w:rFonts w:ascii="Proxima Nova Alt Lt" w:hAnsi="Proxima Nova Alt Lt"/>
                <w:b/>
                <w:sz w:val="18"/>
                <w:szCs w:val="18"/>
                <w:lang w:val="de-CH"/>
              </w:rPr>
            </w:pPr>
            <w:r w:rsidRPr="00474EB3">
              <w:rPr>
                <w:rFonts w:ascii="Proxima Nova Alt Lt" w:hAnsi="Proxima Nova Alt Lt"/>
                <w:b/>
                <w:sz w:val="18"/>
              </w:rPr>
              <w:t xml:space="preserve">Die </w:t>
            </w:r>
            <w:smartTag w:uri="urn:schemas-microsoft-com:office:smarttags" w:element="PersonName">
              <w:r w:rsidRPr="00474EB3">
                <w:rPr>
                  <w:rFonts w:ascii="Proxima Nova Alt Lt" w:hAnsi="Proxima Nova Alt Lt"/>
                  <w:b/>
                  <w:sz w:val="18"/>
                </w:rPr>
                <w:t>SRB</w:t>
              </w:r>
            </w:smartTag>
            <w:r w:rsidRPr="00474EB3">
              <w:rPr>
                <w:rFonts w:ascii="Proxima Nova Alt Lt" w:hAnsi="Proxima Nova Alt Lt"/>
                <w:b/>
                <w:sz w:val="18"/>
              </w:rPr>
              <w:t xml:space="preserve"> benötigt folgende Angaben zu jeder einzelnen verletzten Person</w:t>
            </w:r>
          </w:p>
        </w:tc>
      </w:tr>
      <w:tr w:rsidR="00474EB3" w:rsidRPr="00474EB3" w14:paraId="31DB431B" w14:textId="77777777" w:rsidTr="001720B2">
        <w:tc>
          <w:tcPr>
            <w:tcW w:w="5173" w:type="dxa"/>
            <w:shd w:val="clear" w:color="auto" w:fill="D1E2F3"/>
          </w:tcPr>
          <w:p w14:paraId="12E1ECFD" w14:textId="3C8DDD94" w:rsidR="00474EB3" w:rsidRPr="00474EB3" w:rsidRDefault="001720B2" w:rsidP="001720B2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>
              <w:rPr>
                <w:rFonts w:ascii="Proxima Nova Alt Lt" w:hAnsi="Proxima Nova Alt Lt"/>
                <w:sz w:val="18"/>
              </w:rPr>
              <w:t xml:space="preserve">1. </w:t>
            </w:r>
            <w:r w:rsidR="00474EB3" w:rsidRPr="00474EB3">
              <w:rPr>
                <w:rFonts w:ascii="Proxima Nova Alt Lt" w:hAnsi="Proxima Nova Alt Lt"/>
                <w:sz w:val="18"/>
              </w:rPr>
              <w:t xml:space="preserve">Person: Name und Vorname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290319741"/>
            <w:placeholder>
              <w:docPart w:val="53A1120891004105A4663A129DB91042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004D55A5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5B0EF43E" w14:textId="77777777" w:rsidTr="001720B2">
        <w:tc>
          <w:tcPr>
            <w:tcW w:w="5173" w:type="dxa"/>
            <w:shd w:val="clear" w:color="auto" w:fill="D1E2F3"/>
          </w:tcPr>
          <w:p w14:paraId="43AA2413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Beruf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791777475"/>
            <w:placeholder>
              <w:docPart w:val="B7028EC2726949C4AACC483EE2386C10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7136B6C7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09363A1D" w14:textId="77777777" w:rsidTr="001720B2">
        <w:tc>
          <w:tcPr>
            <w:tcW w:w="5173" w:type="dxa"/>
            <w:shd w:val="clear" w:color="auto" w:fill="D1E2F3"/>
          </w:tcPr>
          <w:p w14:paraId="67BCC36A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Telefon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55397461"/>
            <w:placeholder>
              <w:docPart w:val="F4BE0942725045B79FC8D596865EBB5D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4FA1B1FE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2C1E7F48" w14:textId="77777777" w:rsidTr="001720B2">
        <w:tc>
          <w:tcPr>
            <w:tcW w:w="5173" w:type="dxa"/>
            <w:shd w:val="clear" w:color="auto" w:fill="D1E2F3"/>
          </w:tcPr>
          <w:p w14:paraId="0060200A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Adresse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2068705970"/>
            <w:placeholder>
              <w:docPart w:val="82947B57735E45EF976071F0A734F598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02B9C746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3BC981B7" w14:textId="77777777" w:rsidTr="001720B2">
        <w:tc>
          <w:tcPr>
            <w:tcW w:w="5173" w:type="dxa"/>
            <w:shd w:val="clear" w:color="auto" w:fill="D1E2F3"/>
          </w:tcPr>
          <w:p w14:paraId="2905AD82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Geburtsdatum und Geschlecht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901853109"/>
            <w:placeholder>
              <w:docPart w:val="AE424BEFDEB449ADBBC98D2942DC60FA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59DE2F4D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6A61D81C" w14:textId="77777777" w:rsidTr="001720B2">
        <w:tc>
          <w:tcPr>
            <w:tcW w:w="5173" w:type="dxa"/>
            <w:shd w:val="clear" w:color="auto" w:fill="D1E2F3"/>
          </w:tcPr>
          <w:p w14:paraId="3C821875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Worin besteht die Verletzung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2098745666"/>
            <w:placeholder>
              <w:docPart w:val="910F15F5D6BB42E6B993F597147232B1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65F10536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4596FA7C" w14:textId="77777777" w:rsidTr="001720B2">
        <w:tc>
          <w:tcPr>
            <w:tcW w:w="5173" w:type="dxa"/>
            <w:shd w:val="clear" w:color="auto" w:fill="D1E2F3"/>
          </w:tcPr>
          <w:p w14:paraId="46AC8ECD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 und Adresse der medizinischen Institution, welche die Behandlung durchführte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1908605932"/>
            <w:placeholder>
              <w:docPart w:val="4C0835091F954298B76AF654FB2DCCBB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64EF2623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32940250" w14:textId="77777777" w:rsidTr="001720B2">
        <w:tc>
          <w:tcPr>
            <w:tcW w:w="5173" w:type="dxa"/>
            <w:shd w:val="clear" w:color="auto" w:fill="D1E2F3"/>
          </w:tcPr>
          <w:p w14:paraId="4C1444DB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Angaben zum Rechtsvertreter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1839223406"/>
            <w:placeholder>
              <w:docPart w:val="60F71739EA9A4391B38BCFE90C75AC5A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</w:tcPr>
              <w:p w14:paraId="40A26F48" w14:textId="77777777" w:rsidR="00474EB3" w:rsidRPr="00474EB3" w:rsidRDefault="00474EB3" w:rsidP="00BA062B">
                <w:pPr>
                  <w:spacing w:before="60" w:after="60"/>
                  <w:jc w:val="both"/>
                  <w:rPr>
                    <w:rFonts w:ascii="Proxima Nova Alt Lt" w:hAnsi="Proxima Nova Alt Lt"/>
                    <w:sz w:val="18"/>
                    <w:szCs w:val="18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</w:tbl>
    <w:p w14:paraId="732972C7" w14:textId="77777777" w:rsidR="00474EB3" w:rsidRPr="00474EB3" w:rsidRDefault="00474EB3" w:rsidP="00474EB3">
      <w:pPr>
        <w:jc w:val="both"/>
        <w:rPr>
          <w:rFonts w:ascii="Proxima Nova Alt Lt" w:hAnsi="Proxima Nova Alt Lt"/>
          <w:sz w:val="22"/>
          <w:lang w:val="de-CH"/>
        </w:rPr>
      </w:pPr>
    </w:p>
    <w:p w14:paraId="18253395" w14:textId="77777777" w:rsidR="00474EB3" w:rsidRPr="00474EB3" w:rsidRDefault="00474EB3" w:rsidP="00474EB3">
      <w:pPr>
        <w:jc w:val="both"/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4"/>
        <w:gridCol w:w="3847"/>
      </w:tblGrid>
      <w:tr w:rsidR="00474EB3" w:rsidRPr="00474EB3" w14:paraId="2E5E59F4" w14:textId="77777777" w:rsidTr="001720B2">
        <w:tc>
          <w:tcPr>
            <w:tcW w:w="5173" w:type="dxa"/>
            <w:shd w:val="clear" w:color="auto" w:fill="D1E2F3"/>
          </w:tcPr>
          <w:p w14:paraId="66389532" w14:textId="627CE3F8" w:rsidR="00474EB3" w:rsidRPr="00474EB3" w:rsidRDefault="001720B2" w:rsidP="001720B2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>
              <w:rPr>
                <w:rFonts w:ascii="Proxima Nova Alt Lt" w:hAnsi="Proxima Nova Alt Lt"/>
                <w:sz w:val="18"/>
              </w:rPr>
              <w:lastRenderedPageBreak/>
              <w:t xml:space="preserve">2. </w:t>
            </w:r>
            <w:r w:rsidR="00474EB3" w:rsidRPr="00474EB3">
              <w:rPr>
                <w:rFonts w:ascii="Proxima Nova Alt Lt" w:hAnsi="Proxima Nova Alt Lt"/>
                <w:sz w:val="18"/>
              </w:rPr>
              <w:t xml:space="preserve">Person: Name und Vorname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934545064"/>
            <w:placeholder>
              <w:docPart w:val="A63C766DB5D04FA88B1C8FA22A5420BF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23C0969A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33F2CE58" w14:textId="77777777" w:rsidTr="001720B2">
        <w:tc>
          <w:tcPr>
            <w:tcW w:w="5173" w:type="dxa"/>
            <w:shd w:val="clear" w:color="auto" w:fill="D1E2F3"/>
          </w:tcPr>
          <w:p w14:paraId="74ADAE78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Beruf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1875368393"/>
            <w:placeholder>
              <w:docPart w:val="58C3F409334449F4A3117FE1B4B106AE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460B20B6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2C0D8A51" w14:textId="77777777" w:rsidTr="001720B2">
        <w:tc>
          <w:tcPr>
            <w:tcW w:w="5173" w:type="dxa"/>
            <w:shd w:val="clear" w:color="auto" w:fill="D1E2F3"/>
          </w:tcPr>
          <w:p w14:paraId="04E2D2D9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Telefon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013416765"/>
            <w:placeholder>
              <w:docPart w:val="3CE6277E7AC14694B41A2A22F37922C7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0CBF903F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4057F4D4" w14:textId="77777777" w:rsidTr="001720B2">
        <w:tc>
          <w:tcPr>
            <w:tcW w:w="5173" w:type="dxa"/>
            <w:shd w:val="clear" w:color="auto" w:fill="D1E2F3"/>
          </w:tcPr>
          <w:p w14:paraId="1E801F91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Adresse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443261163"/>
            <w:placeholder>
              <w:docPart w:val="295E24BE2A1E41FABFDBE000692EFD84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3447C4DC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56BFE295" w14:textId="77777777" w:rsidTr="001720B2">
        <w:tc>
          <w:tcPr>
            <w:tcW w:w="5173" w:type="dxa"/>
            <w:shd w:val="clear" w:color="auto" w:fill="D1E2F3"/>
          </w:tcPr>
          <w:p w14:paraId="095838BE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Geburtsdatum und Geschlecht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614182718"/>
            <w:placeholder>
              <w:docPart w:val="C8F392F126D7489F99D6E55C698CA875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18858EB1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33176562" w14:textId="77777777" w:rsidTr="001720B2">
        <w:tc>
          <w:tcPr>
            <w:tcW w:w="5173" w:type="dxa"/>
            <w:shd w:val="clear" w:color="auto" w:fill="D1E2F3"/>
          </w:tcPr>
          <w:p w14:paraId="1A645682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Worin besteht die Verletzung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685138526"/>
            <w:placeholder>
              <w:docPart w:val="2906E3BB0F5B441580B2981B9C54E9CA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16576DAE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311B6973" w14:textId="77777777" w:rsidTr="001720B2">
        <w:tc>
          <w:tcPr>
            <w:tcW w:w="5173" w:type="dxa"/>
            <w:shd w:val="clear" w:color="auto" w:fill="D1E2F3"/>
          </w:tcPr>
          <w:p w14:paraId="23992AC8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 und Adresse der medizinischen Institution, welche die Behandlung durchführte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26842476"/>
            <w:placeholder>
              <w:docPart w:val="B5F3F51247F3408B902B969F1811EE9D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460B0DC0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27736C2C" w14:textId="77777777" w:rsidTr="001720B2">
        <w:tc>
          <w:tcPr>
            <w:tcW w:w="5173" w:type="dxa"/>
            <w:shd w:val="clear" w:color="auto" w:fill="D1E2F3"/>
          </w:tcPr>
          <w:p w14:paraId="03A92D6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Angaben zum Rechtsvertreter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732273608"/>
            <w:placeholder>
              <w:docPart w:val="1920B6DCBEA0430AA89BC0E1C3172B56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0C40A7D6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</w:tbl>
    <w:p w14:paraId="1209AD01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4"/>
        <w:gridCol w:w="3847"/>
      </w:tblGrid>
      <w:tr w:rsidR="00474EB3" w:rsidRPr="00474EB3" w14:paraId="44CC067E" w14:textId="77777777" w:rsidTr="001720B2">
        <w:tc>
          <w:tcPr>
            <w:tcW w:w="5173" w:type="dxa"/>
            <w:shd w:val="clear" w:color="auto" w:fill="D1E2F3"/>
          </w:tcPr>
          <w:p w14:paraId="183EAAC0" w14:textId="219C5509" w:rsidR="00474EB3" w:rsidRPr="00474EB3" w:rsidRDefault="001720B2" w:rsidP="001720B2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>
              <w:rPr>
                <w:rFonts w:ascii="Proxima Nova Alt Lt" w:hAnsi="Proxima Nova Alt Lt"/>
                <w:sz w:val="18"/>
              </w:rPr>
              <w:t xml:space="preserve">3. </w:t>
            </w:r>
            <w:r w:rsidR="00474EB3" w:rsidRPr="00474EB3">
              <w:rPr>
                <w:rFonts w:ascii="Proxima Nova Alt Lt" w:hAnsi="Proxima Nova Alt Lt"/>
                <w:sz w:val="18"/>
              </w:rPr>
              <w:t xml:space="preserve">Person: Name und Vorname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539308852"/>
            <w:placeholder>
              <w:docPart w:val="5A10AC79C73C452E9B0883A4125D391C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372941BF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74BB3026" w14:textId="77777777" w:rsidTr="001720B2">
        <w:tc>
          <w:tcPr>
            <w:tcW w:w="5173" w:type="dxa"/>
            <w:shd w:val="clear" w:color="auto" w:fill="D1E2F3"/>
          </w:tcPr>
          <w:p w14:paraId="6221DBE6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Beruf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217553075"/>
            <w:placeholder>
              <w:docPart w:val="86D05ECB5A104735B643BBE34914125C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47FDF560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02EF9359" w14:textId="77777777" w:rsidTr="001720B2">
        <w:tc>
          <w:tcPr>
            <w:tcW w:w="5173" w:type="dxa"/>
            <w:shd w:val="clear" w:color="auto" w:fill="D1E2F3"/>
          </w:tcPr>
          <w:p w14:paraId="4C331E8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Telefon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77878537"/>
            <w:placeholder>
              <w:docPart w:val="1B2C518CDD644B01B3D675C54606E526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60283E6C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1948D189" w14:textId="77777777" w:rsidTr="001720B2">
        <w:tc>
          <w:tcPr>
            <w:tcW w:w="5173" w:type="dxa"/>
            <w:shd w:val="clear" w:color="auto" w:fill="D1E2F3"/>
          </w:tcPr>
          <w:p w14:paraId="3BF47634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Adresse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527060330"/>
            <w:placeholder>
              <w:docPart w:val="27FF00DC6E1745B4946B7F889DD16652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2C677D90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6E796827" w14:textId="77777777" w:rsidTr="001720B2">
        <w:tc>
          <w:tcPr>
            <w:tcW w:w="5173" w:type="dxa"/>
            <w:shd w:val="clear" w:color="auto" w:fill="D1E2F3"/>
          </w:tcPr>
          <w:p w14:paraId="199B2E8B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Geburtsdatum und Geschlecht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984271558"/>
            <w:placeholder>
              <w:docPart w:val="8BEE3C0235754AC9B2669151ED1A2730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71553FB1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0D37B93C" w14:textId="77777777" w:rsidTr="001720B2">
        <w:tc>
          <w:tcPr>
            <w:tcW w:w="5173" w:type="dxa"/>
            <w:shd w:val="clear" w:color="auto" w:fill="D1E2F3"/>
          </w:tcPr>
          <w:p w14:paraId="429D8DF0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Worin besteht die Verletzung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897237769"/>
            <w:placeholder>
              <w:docPart w:val="8B9D80B6A11E47D39375639959A6DF27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315B0E13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5EFDBD56" w14:textId="77777777" w:rsidTr="001720B2">
        <w:tc>
          <w:tcPr>
            <w:tcW w:w="5173" w:type="dxa"/>
            <w:shd w:val="clear" w:color="auto" w:fill="D1E2F3"/>
          </w:tcPr>
          <w:p w14:paraId="2DC9ED78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 und Adresse der medizinischen Institution, welche die Behandlung durchführte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491726849"/>
            <w:placeholder>
              <w:docPart w:val="BEE894848F394DBEB7DF216C3D06B487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36A7D0B0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764EA2D3" w14:textId="77777777" w:rsidTr="001720B2">
        <w:tc>
          <w:tcPr>
            <w:tcW w:w="5173" w:type="dxa"/>
            <w:shd w:val="clear" w:color="auto" w:fill="D1E2F3"/>
          </w:tcPr>
          <w:p w14:paraId="47557E6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Angaben zum Rechtsvertreter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288355764"/>
            <w:placeholder>
              <w:docPart w:val="CD191290B59849158332654143342495"/>
            </w:placeholder>
            <w:showingPlcHdr/>
          </w:sdtPr>
          <w:sdtEndPr/>
          <w:sdtContent>
            <w:tc>
              <w:tcPr>
                <w:tcW w:w="4037" w:type="dxa"/>
                <w:shd w:val="clear" w:color="DEEAF6" w:fill="auto"/>
                <w:vAlign w:val="center"/>
              </w:tcPr>
              <w:p w14:paraId="35E03B45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</w:tbl>
    <w:p w14:paraId="41C973E9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p w14:paraId="687083D7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5B9BD5"/>
          <w:right w:val="single" w:sz="4" w:space="0" w:color="9CC2E5"/>
          <w:insideH w:val="single" w:sz="4" w:space="0" w:color="5B9BD5"/>
          <w:insideV w:val="single" w:sz="4" w:space="0" w:color="5B9BD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3"/>
        <w:gridCol w:w="3838"/>
      </w:tblGrid>
      <w:tr w:rsidR="00474EB3" w:rsidRPr="00474EB3" w14:paraId="7AA26C62" w14:textId="77777777" w:rsidTr="001720B2">
        <w:tc>
          <w:tcPr>
            <w:tcW w:w="9210" w:type="dxa"/>
            <w:gridSpan w:val="2"/>
            <w:tcBorders>
              <w:bottom w:val="single" w:sz="4" w:space="0" w:color="auto"/>
            </w:tcBorders>
            <w:shd w:val="clear" w:color="auto" w:fill="2A4B80"/>
          </w:tcPr>
          <w:p w14:paraId="3F7EB2E9" w14:textId="77777777" w:rsidR="00474EB3" w:rsidRPr="00474EB3" w:rsidRDefault="00474EB3" w:rsidP="00BA062B">
            <w:pPr>
              <w:spacing w:before="60" w:after="60"/>
              <w:jc w:val="both"/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</w:pPr>
            <w:r w:rsidRPr="00474EB3"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  <w:t>Sachschäden (fremdes Eigentum)</w:t>
            </w:r>
          </w:p>
        </w:tc>
      </w:tr>
      <w:tr w:rsidR="00474EB3" w:rsidRPr="00474EB3" w14:paraId="55BF4372" w14:textId="77777777" w:rsidTr="001720B2"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4424E057" w14:textId="77777777" w:rsidR="00474EB3" w:rsidRPr="00474EB3" w:rsidRDefault="00474EB3" w:rsidP="00BA062B">
            <w:pPr>
              <w:spacing w:before="120" w:after="120"/>
              <w:jc w:val="both"/>
              <w:rPr>
                <w:rFonts w:ascii="Proxima Nova Alt Lt" w:hAnsi="Proxima Nova Alt Lt"/>
                <w:sz w:val="18"/>
                <w:szCs w:val="18"/>
                <w:lang w:val="de-CH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Die </w:t>
            </w:r>
            <w:smartTag w:uri="urn:schemas-microsoft-com:office:smarttags" w:element="PersonName">
              <w:r w:rsidRPr="00474EB3">
                <w:rPr>
                  <w:rFonts w:ascii="Proxima Nova Alt Lt" w:hAnsi="Proxima Nova Alt Lt"/>
                  <w:sz w:val="18"/>
                </w:rPr>
                <w:t>SRB</w:t>
              </w:r>
            </w:smartTag>
            <w:r w:rsidRPr="00474EB3">
              <w:rPr>
                <w:rFonts w:ascii="Proxima Nova Alt Lt" w:hAnsi="Proxima Nova Alt Lt"/>
                <w:sz w:val="18"/>
              </w:rPr>
              <w:t xml:space="preserve"> benötigt folgende Angaben</w:t>
            </w:r>
          </w:p>
        </w:tc>
      </w:tr>
      <w:tr w:rsidR="00474EB3" w:rsidRPr="00474EB3" w14:paraId="5E909CD3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258B3E16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 xml:space="preserve">Welche Sachen sind beschädigt worden 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2003998995"/>
            <w:placeholder>
              <w:docPart w:val="707A2A0BFEBD4443B8ED14D88F0545B2"/>
            </w:placeholder>
            <w:showingPlcHdr/>
          </w:sdtPr>
          <w:sdtEndPr/>
          <w:sdtContent>
            <w:tc>
              <w:tcPr>
                <w:tcW w:w="403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69D9AB61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54873E87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6CDD3CC4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Worin besteht die Beschädigung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336302607"/>
            <w:placeholder>
              <w:docPart w:val="96D0EA8659B3491D922644121495ABC9"/>
            </w:placeholder>
            <w:showingPlcHdr/>
          </w:sdtPr>
          <w:sdtEndPr/>
          <w:sdtContent>
            <w:tc>
              <w:tcPr>
                <w:tcW w:w="403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7E711D8A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6ED2FDA2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6376A392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Wo befinden sich die beschädigten Sachen (Adressen) jetzt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2005356748"/>
            <w:placeholder>
              <w:docPart w:val="FB238F2E87264F62B73E9E7B2BB5C5A0"/>
            </w:placeholder>
            <w:showingPlcHdr/>
          </w:sdtPr>
          <w:sdtEndPr/>
          <w:sdtContent>
            <w:tc>
              <w:tcPr>
                <w:tcW w:w="403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596E12C5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01D9A162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2F592989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Name und Adresse des Eigentümers der beschä</w:t>
            </w:r>
            <w:r w:rsidRPr="00474EB3">
              <w:rPr>
                <w:rFonts w:ascii="Proxima Nova Alt Lt" w:hAnsi="Proxima Nova Alt Lt"/>
                <w:sz w:val="18"/>
              </w:rPr>
              <w:softHyphen/>
              <w:t>digten Sache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2028409178"/>
            <w:placeholder>
              <w:docPart w:val="6D2B90B1276F4C84852DBA0D25DF63DC"/>
            </w:placeholder>
            <w:showingPlcHdr/>
          </w:sdtPr>
          <w:sdtEndPr/>
          <w:sdtContent>
            <w:tc>
              <w:tcPr>
                <w:tcW w:w="403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0A9B4603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4EFB141C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1510DA3C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Besteht eine schriftliche Schätzung der Schaden</w:t>
            </w:r>
            <w:r w:rsidRPr="00474EB3">
              <w:rPr>
                <w:rFonts w:ascii="Proxima Nova Alt Lt" w:hAnsi="Proxima Nova Alt Lt"/>
                <w:sz w:val="18"/>
              </w:rPr>
              <w:softHyphen/>
              <w:t>höhe bzw. ein Kostenvoranschlag für die Schaden</w:t>
            </w:r>
            <w:r w:rsidRPr="00474EB3">
              <w:rPr>
                <w:rFonts w:ascii="Proxima Nova Alt Lt" w:hAnsi="Proxima Nova Alt Lt"/>
                <w:sz w:val="18"/>
              </w:rPr>
              <w:softHyphen/>
              <w:t>behebung</w:t>
            </w:r>
          </w:p>
        </w:tc>
        <w:tc>
          <w:tcPr>
            <w:tcW w:w="40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DEEAF6" w:fill="auto"/>
            <w:vAlign w:val="center"/>
          </w:tcPr>
          <w:p w14:paraId="4290FB07" w14:textId="77777777" w:rsidR="00474EB3" w:rsidRPr="00474EB3" w:rsidRDefault="00B71E27" w:rsidP="00BA062B">
            <w:pPr>
              <w:spacing w:before="60" w:after="60"/>
              <w:jc w:val="both"/>
              <w:rPr>
                <w:rFonts w:ascii="Proxima Nova Alt Lt" w:hAnsi="Proxima Nova Alt Lt"/>
                <w:sz w:val="18"/>
                <w:szCs w:val="18"/>
                <w:lang w:val="de-CH"/>
              </w:rPr>
            </w:pPr>
            <w:sdt>
              <w:sdtPr>
                <w:rPr>
                  <w:rFonts w:ascii="Proxima Nova Alt Lt" w:hAnsi="Proxima Nova Alt Lt"/>
                  <w:bCs/>
                  <w:sz w:val="18"/>
                  <w:szCs w:val="18"/>
                  <w:lang w:val="de-CH"/>
                </w:rPr>
                <w:id w:val="-77571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EB3" w:rsidRPr="00474EB3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474EB3" w:rsidRPr="00474EB3">
              <w:rPr>
                <w:rFonts w:ascii="Proxima Nova Alt Lt" w:hAnsi="Proxima Nova Alt Lt"/>
                <w:bCs/>
                <w:sz w:val="18"/>
                <w:szCs w:val="18"/>
                <w:lang w:val="de-CH"/>
              </w:rPr>
              <w:tab/>
              <w:t>Ja</w:t>
            </w:r>
            <w:r w:rsidR="00474EB3" w:rsidRPr="00474EB3">
              <w:rPr>
                <w:rFonts w:ascii="Proxima Nova Alt Lt" w:hAnsi="Proxima Nova Alt Lt"/>
                <w:bCs/>
                <w:sz w:val="18"/>
                <w:szCs w:val="18"/>
                <w:lang w:val="de-CH"/>
              </w:rPr>
              <w:tab/>
            </w:r>
            <w:sdt>
              <w:sdtPr>
                <w:rPr>
                  <w:rFonts w:ascii="Proxima Nova Alt Lt" w:hAnsi="Proxima Nova Alt Lt"/>
                  <w:bCs/>
                  <w:sz w:val="18"/>
                  <w:szCs w:val="18"/>
                  <w:lang w:val="de-CH"/>
                </w:rPr>
                <w:id w:val="759181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EB3" w:rsidRPr="00474EB3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val="de-CH"/>
                  </w:rPr>
                  <w:t>☐</w:t>
                </w:r>
              </w:sdtContent>
            </w:sdt>
            <w:r w:rsidR="00474EB3" w:rsidRPr="00474EB3">
              <w:rPr>
                <w:rFonts w:ascii="Proxima Nova Alt Lt" w:hAnsi="Proxima Nova Alt Lt"/>
                <w:bCs/>
                <w:sz w:val="18"/>
                <w:szCs w:val="18"/>
                <w:lang w:val="de-CH"/>
              </w:rPr>
              <w:tab/>
              <w:t>Nein</w:t>
            </w:r>
          </w:p>
        </w:tc>
      </w:tr>
      <w:tr w:rsidR="00474EB3" w:rsidRPr="00474EB3" w14:paraId="097DE312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113F447A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Wenn ja, in welcher Gesamthöhe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996333841"/>
            <w:placeholder>
              <w:docPart w:val="870CF4F92AD24FA6945771F31F06519C"/>
            </w:placeholder>
            <w:showingPlcHdr/>
          </w:sdtPr>
          <w:sdtEndPr/>
          <w:sdtContent>
            <w:tc>
              <w:tcPr>
                <w:tcW w:w="403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4332A8AE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  <w:bookmarkStart w:id="0" w:name="_GoBack"/>
        <w:bookmarkEnd w:id="0"/>
      </w:tr>
      <w:tr w:rsidR="00474EB3" w:rsidRPr="00474EB3" w14:paraId="6B40FC30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3D7CE46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Angaben zum Rechtsvertreter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777445776"/>
            <w:placeholder>
              <w:docPart w:val="86BA315805A34A78A876938253661559"/>
            </w:placeholder>
            <w:showingPlcHdr/>
          </w:sdtPr>
          <w:sdtEndPr/>
          <w:sdtContent>
            <w:tc>
              <w:tcPr>
                <w:tcW w:w="403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7B544752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388A4151" w14:textId="77777777" w:rsidTr="001720B2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1E2F3"/>
          </w:tcPr>
          <w:p w14:paraId="3717B0C1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Zeugen (Name, Adresse und Telefon)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474644373"/>
            <w:placeholder>
              <w:docPart w:val="77DF98E6DA314CB6AA8F57C1D0246BAA"/>
            </w:placeholder>
            <w:showingPlcHdr/>
          </w:sdtPr>
          <w:sdtEndPr/>
          <w:sdtContent>
            <w:tc>
              <w:tcPr>
                <w:tcW w:w="4037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22E4A492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</w:tbl>
    <w:p w14:paraId="23E2F59A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A4B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1"/>
      </w:tblGrid>
      <w:tr w:rsidR="00474EB3" w:rsidRPr="00474EB3" w14:paraId="52A4B043" w14:textId="77777777" w:rsidTr="00BA062B">
        <w:tc>
          <w:tcPr>
            <w:tcW w:w="9210" w:type="dxa"/>
            <w:tcBorders>
              <w:bottom w:val="single" w:sz="4" w:space="0" w:color="auto"/>
            </w:tcBorders>
            <w:shd w:val="clear" w:color="auto" w:fill="2A4B80"/>
          </w:tcPr>
          <w:p w14:paraId="54F4E93D" w14:textId="77777777" w:rsidR="00474EB3" w:rsidRPr="00474EB3" w:rsidRDefault="00474EB3" w:rsidP="00BA062B">
            <w:pPr>
              <w:spacing w:before="60" w:after="60"/>
              <w:rPr>
                <w:rFonts w:ascii="Proxima Nova Alt Lt" w:hAnsi="Proxima Nova Alt Lt"/>
                <w:color w:val="FFFFFF"/>
                <w:sz w:val="18"/>
                <w:szCs w:val="18"/>
                <w:lang w:val="de-CH"/>
              </w:rPr>
            </w:pPr>
            <w:r w:rsidRPr="00474EB3">
              <w:rPr>
                <w:rFonts w:ascii="Proxima Nova Alt Lt" w:hAnsi="Proxima Nova Alt Lt"/>
                <w:color w:val="FFFFFF"/>
                <w:sz w:val="18"/>
                <w:szCs w:val="18"/>
                <w:lang w:val="de-CH"/>
              </w:rPr>
              <w:t>Die Versicherungsnehmerin darf ohne vorherige Einwilligung der Versiche</w:t>
            </w:r>
            <w:r w:rsidRPr="00474EB3">
              <w:rPr>
                <w:rFonts w:ascii="Proxima Nova Alt Lt" w:hAnsi="Proxima Nova Alt Lt"/>
                <w:color w:val="FFFFFF"/>
                <w:sz w:val="18"/>
                <w:szCs w:val="18"/>
                <w:lang w:val="de-CH"/>
              </w:rPr>
              <w:softHyphen/>
              <w:t>rungs</w:t>
            </w:r>
            <w:r w:rsidRPr="00474EB3">
              <w:rPr>
                <w:rFonts w:ascii="Proxima Nova Alt Lt" w:hAnsi="Proxima Nova Alt Lt"/>
                <w:color w:val="FFFFFF"/>
                <w:sz w:val="18"/>
                <w:szCs w:val="18"/>
                <w:lang w:val="de-CH"/>
              </w:rPr>
              <w:softHyphen/>
              <w:t>ge</w:t>
            </w:r>
            <w:r w:rsidRPr="00474EB3">
              <w:rPr>
                <w:rFonts w:ascii="Proxima Nova Alt Lt" w:hAnsi="Proxima Nova Alt Lt"/>
                <w:color w:val="FFFFFF"/>
                <w:sz w:val="18"/>
                <w:szCs w:val="18"/>
                <w:lang w:val="de-CH"/>
              </w:rPr>
              <w:softHyphen/>
              <w:t xml:space="preserve">sellschaft Schadenersatzansprüche </w:t>
            </w:r>
            <w:r w:rsidRPr="00474EB3">
              <w:rPr>
                <w:rFonts w:ascii="Proxima Nova Alt Lt" w:hAnsi="Proxima Nova Alt Lt"/>
                <w:color w:val="FFFFFF"/>
                <w:sz w:val="18"/>
                <w:szCs w:val="18"/>
                <w:u w:val="single"/>
                <w:lang w:val="de-CH"/>
              </w:rPr>
              <w:t>nicht</w:t>
            </w:r>
            <w:r w:rsidRPr="00474EB3">
              <w:rPr>
                <w:rFonts w:ascii="Proxima Nova Alt Lt" w:hAnsi="Proxima Nova Alt Lt"/>
                <w:color w:val="FFFFFF"/>
                <w:sz w:val="18"/>
                <w:szCs w:val="18"/>
                <w:lang w:val="de-CH"/>
              </w:rPr>
              <w:t xml:space="preserve"> anerkennen. Sie ermächtigt den Versi</w:t>
            </w:r>
            <w:r w:rsidRPr="00474EB3">
              <w:rPr>
                <w:rFonts w:ascii="Proxima Nova Alt Lt" w:hAnsi="Proxima Nova Alt Lt"/>
                <w:color w:val="FFFFFF"/>
                <w:sz w:val="18"/>
                <w:szCs w:val="18"/>
                <w:lang w:val="de-CH"/>
              </w:rPr>
              <w:softHyphen/>
              <w:t>cherer zur Einsichtnahme in sämtlichen - diesen Schadenfall betreffenden - Akten (wie Akten des Administrativverfahrens, Strafakten, medizinische Akten, Akten der SUVA/AHV, IV etc.).</w:t>
            </w:r>
          </w:p>
        </w:tc>
      </w:tr>
    </w:tbl>
    <w:p w14:paraId="130AD1C9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p w14:paraId="211EBE86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1"/>
        <w:gridCol w:w="3840"/>
      </w:tblGrid>
      <w:tr w:rsidR="00474EB3" w:rsidRPr="00474EB3" w14:paraId="202F1E72" w14:textId="77777777" w:rsidTr="001720B2">
        <w:tc>
          <w:tcPr>
            <w:tcW w:w="5173" w:type="dxa"/>
            <w:shd w:val="clear" w:color="auto" w:fill="D1E2F3"/>
          </w:tcPr>
          <w:p w14:paraId="337FDE7E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Ort, Datum</w:t>
            </w:r>
          </w:p>
        </w:tc>
        <w:tc>
          <w:tcPr>
            <w:tcW w:w="4037" w:type="dxa"/>
            <w:shd w:val="clear" w:color="DEEAF6" w:fill="auto"/>
          </w:tcPr>
          <w:p w14:paraId="4B874A02" w14:textId="77777777" w:rsidR="00474EB3" w:rsidRPr="00474EB3" w:rsidRDefault="00474EB3" w:rsidP="00BA062B">
            <w:pPr>
              <w:spacing w:before="60" w:after="60"/>
              <w:jc w:val="both"/>
              <w:rPr>
                <w:rFonts w:ascii="Proxima Nova Alt Lt" w:hAnsi="Proxima Nova Alt Lt"/>
                <w:sz w:val="18"/>
                <w:szCs w:val="18"/>
                <w:lang w:val="de-CH"/>
              </w:rPr>
            </w:pP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instrText xml:space="preserve"> FORMTEXT </w:instrText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fldChar w:fldCharType="separate"/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fldChar w:fldCharType="end"/>
            </w:r>
          </w:p>
        </w:tc>
      </w:tr>
      <w:tr w:rsidR="00474EB3" w:rsidRPr="00474EB3" w14:paraId="545829A4" w14:textId="77777777" w:rsidTr="001720B2">
        <w:tc>
          <w:tcPr>
            <w:tcW w:w="5173" w:type="dxa"/>
            <w:shd w:val="clear" w:color="auto" w:fill="D1E2F3"/>
          </w:tcPr>
          <w:p w14:paraId="4AAFCE96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Unterschrift</w:t>
            </w:r>
          </w:p>
        </w:tc>
        <w:tc>
          <w:tcPr>
            <w:tcW w:w="4037" w:type="dxa"/>
            <w:shd w:val="clear" w:color="DEEAF6" w:fill="auto"/>
          </w:tcPr>
          <w:p w14:paraId="55951BCB" w14:textId="77777777" w:rsidR="00474EB3" w:rsidRPr="00474EB3" w:rsidRDefault="00474EB3" w:rsidP="00BA062B">
            <w:pPr>
              <w:spacing w:before="60" w:after="60"/>
              <w:jc w:val="both"/>
              <w:rPr>
                <w:rFonts w:ascii="Proxima Nova Alt Lt" w:hAnsi="Proxima Nova Alt Lt"/>
                <w:sz w:val="18"/>
                <w:szCs w:val="18"/>
                <w:lang w:val="de-CH"/>
              </w:rPr>
            </w:pP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instrText xml:space="preserve"> FORMTEXT </w:instrText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fldChar w:fldCharType="separate"/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noProof/>
                <w:sz w:val="18"/>
                <w:szCs w:val="18"/>
                <w:lang w:val="de-CH"/>
              </w:rPr>
              <w:t> </w:t>
            </w: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fldChar w:fldCharType="end"/>
            </w:r>
          </w:p>
        </w:tc>
      </w:tr>
    </w:tbl>
    <w:p w14:paraId="55424BD3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p w14:paraId="6B63AFEC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5B9BD5"/>
          <w:right w:val="single" w:sz="4" w:space="0" w:color="9CC2E5"/>
          <w:insideH w:val="single" w:sz="4" w:space="0" w:color="5B9BD5"/>
          <w:insideV w:val="single" w:sz="4" w:space="0" w:color="5B9BD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"/>
        <w:gridCol w:w="8289"/>
      </w:tblGrid>
      <w:tr w:rsidR="00474EB3" w:rsidRPr="00474EB3" w14:paraId="20D1DDEC" w14:textId="77777777" w:rsidTr="001720B2"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A4B80"/>
          </w:tcPr>
          <w:p w14:paraId="6A60DB81" w14:textId="77777777" w:rsidR="00474EB3" w:rsidRPr="00474EB3" w:rsidRDefault="00474EB3" w:rsidP="00BA062B">
            <w:pPr>
              <w:spacing w:before="60" w:after="60"/>
              <w:jc w:val="both"/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</w:pPr>
            <w:r w:rsidRPr="00474EB3">
              <w:rPr>
                <w:rFonts w:ascii="Proxima Nova Alt Lt" w:hAnsi="Proxima Nova Alt Lt"/>
                <w:b/>
                <w:color w:val="FFFFFF"/>
                <w:sz w:val="22"/>
                <w:lang w:val="de-CH"/>
              </w:rPr>
              <w:t>Beilagen</w:t>
            </w:r>
          </w:p>
        </w:tc>
      </w:tr>
      <w:tr w:rsidR="00474EB3" w:rsidRPr="00474EB3" w14:paraId="3B224030" w14:textId="77777777" w:rsidTr="001720B2"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2E3B7C74" w14:textId="77777777" w:rsidR="00474EB3" w:rsidRPr="00474EB3" w:rsidRDefault="00474EB3" w:rsidP="00BA062B">
            <w:pPr>
              <w:spacing w:before="120" w:after="120"/>
              <w:jc w:val="both"/>
              <w:rPr>
                <w:rFonts w:ascii="Proxima Nova Alt Lt" w:hAnsi="Proxima Nova Alt Lt"/>
                <w:sz w:val="18"/>
                <w:szCs w:val="18"/>
                <w:lang w:val="de-CH"/>
              </w:rPr>
            </w:pPr>
            <w:r w:rsidRPr="00474EB3">
              <w:rPr>
                <w:rFonts w:ascii="Proxima Nova Alt Lt" w:hAnsi="Proxima Nova Alt Lt"/>
                <w:sz w:val="18"/>
                <w:szCs w:val="18"/>
                <w:lang w:val="de-CH"/>
              </w:rPr>
              <w:t>Legen Sie dieser Anzeige bitte sämtliche Dokumente bei, welche den beschriebenen Sachverhalt nachweisen</w:t>
            </w:r>
          </w:p>
        </w:tc>
      </w:tr>
      <w:tr w:rsidR="00474EB3" w:rsidRPr="00474EB3" w14:paraId="06F5266B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2C05474F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1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535086438"/>
            <w:placeholder>
              <w:docPart w:val="106EAAB1B7BE412C8E796E59BA2984B8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618D5B51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35A0EFB2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05CF913E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2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972521972"/>
            <w:placeholder>
              <w:docPart w:val="37E3D167BA4346D58B202A654741E1A3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0703BE1C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4E5670DE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7A1849FD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3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937207723"/>
            <w:placeholder>
              <w:docPart w:val="37BA462EFD1D41A3A012BBD9D26C6B49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10DB764F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56EBC400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6534C904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4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-2049907343"/>
            <w:placeholder>
              <w:docPart w:val="93213ADA711C45A18AB2D8710A031971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35108C86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47AFD68F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2DCB0D3E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5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245688147"/>
            <w:placeholder>
              <w:docPart w:val="C312200587834671A22E3749D8981EFB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61C7C3CF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1C7191CC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3FC6F72D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6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592895304"/>
            <w:placeholder>
              <w:docPart w:val="346946787A72445BA0A4C22155B65A7E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4F056146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2443B242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4BF31101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7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862849799"/>
            <w:placeholder>
              <w:docPart w:val="6B5A62BF43D24943BA8E8E7B9D73F4B0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46E041A8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  <w:lang w:val="de-CH"/>
                  </w:rPr>
                  <w:t>Klicken Sie hier, um Text einzugeben.</w:t>
                </w:r>
              </w:p>
            </w:tc>
          </w:sdtContent>
        </w:sdt>
      </w:tr>
      <w:tr w:rsidR="00474EB3" w:rsidRPr="00474EB3" w14:paraId="618ECDE3" w14:textId="77777777" w:rsidTr="001720B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E2F3"/>
          </w:tcPr>
          <w:p w14:paraId="541A5ADA" w14:textId="77777777" w:rsidR="00474EB3" w:rsidRPr="00474EB3" w:rsidRDefault="00474EB3" w:rsidP="00BA062B">
            <w:pPr>
              <w:spacing w:before="120" w:after="120"/>
              <w:rPr>
                <w:rFonts w:ascii="Proxima Nova Alt Lt" w:hAnsi="Proxima Nova Alt Lt"/>
                <w:sz w:val="18"/>
              </w:rPr>
            </w:pPr>
            <w:r w:rsidRPr="00474EB3">
              <w:rPr>
                <w:rFonts w:ascii="Proxima Nova Alt Lt" w:hAnsi="Proxima Nova Alt Lt"/>
                <w:sz w:val="18"/>
              </w:rPr>
              <w:t>8</w:t>
            </w:r>
          </w:p>
        </w:tc>
        <w:sdt>
          <w:sdtPr>
            <w:rPr>
              <w:rFonts w:ascii="Proxima Nova Alt Lt" w:hAnsi="Proxima Nova Alt Lt"/>
              <w:sz w:val="18"/>
              <w:szCs w:val="18"/>
              <w:lang w:val="de-CH"/>
            </w:rPr>
            <w:id w:val="1599831049"/>
            <w:placeholder>
              <w:docPart w:val="E30FB822E1DE4BA48680F8A00E2858AA"/>
            </w:placeholder>
            <w:showingPlcHdr/>
          </w:sdtPr>
          <w:sdtEndPr/>
          <w:sdtContent>
            <w:tc>
              <w:tcPr>
                <w:tcW w:w="87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DEEAF6" w:fill="auto"/>
                <w:vAlign w:val="center"/>
              </w:tcPr>
              <w:p w14:paraId="121C44F9" w14:textId="77777777" w:rsidR="00474EB3" w:rsidRPr="00474EB3" w:rsidRDefault="00474EB3" w:rsidP="00BA062B">
                <w:pPr>
                  <w:rPr>
                    <w:rFonts w:ascii="Proxima Nova Alt Lt" w:hAnsi="Proxima Nova Alt Lt"/>
                    <w:lang w:val="de-CH"/>
                  </w:rPr>
                </w:pPr>
                <w:r w:rsidRPr="00474EB3">
                  <w:rPr>
                    <w:rStyle w:val="Platzhaltertext"/>
                    <w:rFonts w:ascii="Proxima Nova Alt Lt" w:hAnsi="Proxima Nova Alt Lt"/>
                    <w:sz w:val="18"/>
                    <w:szCs w:val="18"/>
                  </w:rPr>
                  <w:t>Klicken Sie hier, um Text einzugeben.</w:t>
                </w:r>
              </w:p>
            </w:tc>
          </w:sdtContent>
        </w:sdt>
      </w:tr>
    </w:tbl>
    <w:p w14:paraId="3E7D579B" w14:textId="77777777" w:rsidR="00474EB3" w:rsidRPr="00474EB3" w:rsidRDefault="00474EB3" w:rsidP="00474EB3">
      <w:pPr>
        <w:rPr>
          <w:rFonts w:ascii="Proxima Nova Alt Lt" w:hAnsi="Proxima Nova Alt Lt"/>
          <w:sz w:val="22"/>
          <w:lang w:val="de-CH"/>
        </w:rPr>
      </w:pPr>
    </w:p>
    <w:p w14:paraId="69969C7D" w14:textId="77777777" w:rsidR="00474EB3" w:rsidRPr="00474EB3" w:rsidRDefault="00474EB3" w:rsidP="00474EB3">
      <w:pPr>
        <w:rPr>
          <w:rFonts w:ascii="Proxima Nova Alt Lt" w:hAnsi="Proxima Nova Alt Lt"/>
          <w:lang w:val="de-CH"/>
        </w:rPr>
      </w:pPr>
    </w:p>
    <w:p w14:paraId="41C41815" w14:textId="6EBD0600" w:rsidR="00BA062B" w:rsidRPr="00474EB3" w:rsidRDefault="00BA062B" w:rsidP="00B47103">
      <w:pPr>
        <w:rPr>
          <w:rFonts w:ascii="Proxima Nova Alt Lt" w:hAnsi="Proxima Nova Alt Lt" w:cs="Arial"/>
          <w:sz w:val="22"/>
          <w:szCs w:val="22"/>
          <w:lang w:val="de-CH"/>
        </w:rPr>
      </w:pPr>
    </w:p>
    <w:p w14:paraId="416072FD" w14:textId="2C2820A3" w:rsidR="00A54F6C" w:rsidRPr="00474EB3" w:rsidRDefault="00A54F6C" w:rsidP="00B47103">
      <w:pPr>
        <w:rPr>
          <w:rFonts w:ascii="Proxima Nova Alt Lt" w:hAnsi="Proxima Nova Alt Lt" w:cs="Arial"/>
          <w:sz w:val="22"/>
          <w:szCs w:val="22"/>
          <w:lang w:val="de-CH"/>
        </w:rPr>
      </w:pPr>
    </w:p>
    <w:p w14:paraId="1A78E70E" w14:textId="2B44D5C2" w:rsidR="00A54F6C" w:rsidRPr="00474EB3" w:rsidRDefault="00A54F6C" w:rsidP="00B47103">
      <w:pPr>
        <w:rPr>
          <w:rFonts w:ascii="Proxima Nova Alt Lt" w:hAnsi="Proxima Nova Alt Lt" w:cs="Arial"/>
          <w:sz w:val="22"/>
          <w:szCs w:val="22"/>
          <w:lang w:val="de-CH"/>
        </w:rPr>
      </w:pPr>
    </w:p>
    <w:p w14:paraId="1ABF9321" w14:textId="304E9943" w:rsidR="00A54F6C" w:rsidRPr="00474EB3" w:rsidRDefault="00A54F6C" w:rsidP="00B47103">
      <w:pPr>
        <w:rPr>
          <w:rFonts w:ascii="Proxima Nova Alt Lt" w:hAnsi="Proxima Nova Alt Lt" w:cs="Arial"/>
          <w:sz w:val="22"/>
          <w:szCs w:val="22"/>
          <w:lang w:val="de-CH"/>
        </w:rPr>
      </w:pPr>
    </w:p>
    <w:p w14:paraId="525A6C97" w14:textId="7204C11B" w:rsidR="00B81621" w:rsidRPr="00474EB3" w:rsidRDefault="00B81621" w:rsidP="00B47103">
      <w:pPr>
        <w:rPr>
          <w:rFonts w:ascii="Proxima Nova Alt Lt" w:hAnsi="Proxima Nova Alt Lt" w:cs="Arial"/>
          <w:sz w:val="22"/>
          <w:szCs w:val="22"/>
          <w:lang w:val="de-CH"/>
        </w:rPr>
      </w:pPr>
    </w:p>
    <w:p w14:paraId="4251BE7B" w14:textId="2F18AA2C" w:rsidR="00BD773B" w:rsidRPr="00474EB3" w:rsidRDefault="00BD773B" w:rsidP="00B47103">
      <w:pPr>
        <w:rPr>
          <w:rFonts w:ascii="Proxima Nova Alt Lt" w:hAnsi="Proxima Nova Alt Lt" w:cs="Arial"/>
          <w:sz w:val="22"/>
          <w:szCs w:val="22"/>
          <w:lang w:val="de-CH"/>
        </w:rPr>
      </w:pPr>
    </w:p>
    <w:sectPr w:rsidR="00BD773B" w:rsidRPr="00474EB3" w:rsidSect="00910B60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702" w:right="1701" w:bottom="1134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C052D" w14:textId="77777777" w:rsidR="00BA062B" w:rsidRDefault="00BA062B" w:rsidP="009041B9">
      <w:r>
        <w:separator/>
      </w:r>
    </w:p>
  </w:endnote>
  <w:endnote w:type="continuationSeparator" w:id="0">
    <w:p w14:paraId="6BBDE2B0" w14:textId="77777777" w:rsidR="00BA062B" w:rsidRDefault="00BA062B" w:rsidP="00904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oximaNov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DB320" w14:textId="1525FB69" w:rsidR="00BA062B" w:rsidRDefault="00BA062B" w:rsidP="00C86A80">
    <w:pPr>
      <w:pStyle w:val="Kopfzeile"/>
      <w:pBdr>
        <w:top w:val="single" w:sz="4" w:space="1" w:color="auto"/>
      </w:pBdr>
      <w:tabs>
        <w:tab w:val="clear" w:pos="9072"/>
        <w:tab w:val="right" w:pos="9687"/>
      </w:tabs>
      <w:spacing w:before="60" w:line="300" w:lineRule="exact"/>
      <w:ind w:right="-907"/>
    </w:pPr>
    <w:r>
      <w:rPr>
        <w:rFonts w:ascii="Proxima Nova Alt Lt" w:eastAsia="ProximaNova-Light" w:hAnsi="Proxima Nova Alt Lt" w:cs="ProximaNova-Light"/>
        <w:sz w:val="17"/>
        <w:szCs w:val="17"/>
      </w:rPr>
      <w:t>SRB Assekuranz Broker AG</w:t>
    </w:r>
    <w:r w:rsidRPr="007D2B49">
      <w:rPr>
        <w:rFonts w:ascii="Proxima Nova Alt Lt" w:eastAsia="ProximaNova-Light" w:hAnsi="Proxima Nova Alt Lt" w:cs="ProximaNova-Light"/>
        <w:sz w:val="17"/>
        <w:szCs w:val="17"/>
      </w:rPr>
      <w:t xml:space="preserve"> </w:t>
    </w:r>
    <w:r w:rsidRPr="007D2B49">
      <w:rPr>
        <w:rFonts w:ascii="Proxima Nova Alt Lt" w:eastAsia="ProximaNova-Light" w:hAnsi="Proxima Nova Alt Lt" w:cs="ProximaNova-Light"/>
        <w:sz w:val="17"/>
        <w:szCs w:val="17"/>
      </w:rPr>
      <w:tab/>
    </w:r>
    <w:r>
      <w:rPr>
        <w:rFonts w:ascii="Proxima Nova Alt Lt" w:eastAsia="ProximaNova-Light" w:hAnsi="Proxima Nova Alt Lt" w:cs="ProximaNova-Light"/>
        <w:sz w:val="17"/>
        <w:szCs w:val="17"/>
      </w:rPr>
      <w:t>Schadenanzeige</w:t>
    </w:r>
    <w:r w:rsidRPr="007D2B49">
      <w:rPr>
        <w:rFonts w:ascii="Proxima Nova Alt Lt" w:eastAsia="ProximaNova-Light" w:hAnsi="Proxima Nova Alt Lt" w:cs="ProximaNova-Light"/>
        <w:sz w:val="17"/>
        <w:szCs w:val="17"/>
      </w:rPr>
      <w:t xml:space="preserve"> </w:t>
    </w:r>
    <w:r w:rsidRPr="007D2B49">
      <w:rPr>
        <w:rFonts w:ascii="Proxima Nova Alt Lt" w:eastAsia="ProximaNova-Light" w:hAnsi="Proxima Nova Alt Lt" w:cs="ProximaNova-Light"/>
        <w:sz w:val="17"/>
        <w:szCs w:val="17"/>
      </w:rPr>
      <w:tab/>
    </w:r>
    <w:r w:rsidRPr="007D2B49">
      <w:rPr>
        <w:rFonts w:ascii="Proxima Nova Alt Lt" w:hAnsi="Proxima Nova Alt Lt"/>
        <w:sz w:val="18"/>
        <w:szCs w:val="21"/>
      </w:rPr>
      <w:t xml:space="preserve"> </w:t>
    </w:r>
    <w:r w:rsidRPr="007D2B49">
      <w:rPr>
        <w:rFonts w:ascii="Proxima Nova Alt Lt" w:hAnsi="Proxima Nova Alt Lt"/>
        <w:sz w:val="18"/>
        <w:szCs w:val="21"/>
      </w:rPr>
      <w:fldChar w:fldCharType="begin"/>
    </w:r>
    <w:r w:rsidRPr="007D2B49">
      <w:rPr>
        <w:rFonts w:ascii="Proxima Nova Alt Lt" w:hAnsi="Proxima Nova Alt Lt"/>
        <w:sz w:val="18"/>
        <w:szCs w:val="21"/>
      </w:rPr>
      <w:instrText>PAGE  \* Arabic  \* MERGEFORMAT</w:instrText>
    </w:r>
    <w:r w:rsidRPr="007D2B49">
      <w:rPr>
        <w:rFonts w:ascii="Proxima Nova Alt Lt" w:hAnsi="Proxima Nova Alt Lt"/>
        <w:sz w:val="18"/>
        <w:szCs w:val="21"/>
      </w:rPr>
      <w:fldChar w:fldCharType="separate"/>
    </w:r>
    <w:r w:rsidR="00B71E27">
      <w:rPr>
        <w:rFonts w:ascii="Proxima Nova Alt Lt" w:hAnsi="Proxima Nova Alt Lt"/>
        <w:noProof/>
        <w:sz w:val="18"/>
        <w:szCs w:val="21"/>
      </w:rPr>
      <w:t>2</w:t>
    </w:r>
    <w:r w:rsidRPr="007D2B49">
      <w:rPr>
        <w:rFonts w:ascii="Proxima Nova Alt Lt" w:hAnsi="Proxima Nova Alt Lt"/>
        <w:sz w:val="18"/>
        <w:szCs w:val="21"/>
      </w:rPr>
      <w:fldChar w:fldCharType="end"/>
    </w:r>
    <w:r w:rsidRPr="007D2B49">
      <w:rPr>
        <w:rFonts w:ascii="Proxima Nova Alt Lt" w:hAnsi="Proxima Nova Alt Lt"/>
        <w:sz w:val="18"/>
        <w:szCs w:val="21"/>
      </w:rPr>
      <w:t>/</w:t>
    </w:r>
    <w:r w:rsidRPr="007D2B49">
      <w:rPr>
        <w:rFonts w:ascii="Proxima Nova Alt Lt" w:hAnsi="Proxima Nova Alt Lt"/>
        <w:sz w:val="18"/>
        <w:szCs w:val="21"/>
      </w:rPr>
      <w:fldChar w:fldCharType="begin"/>
    </w:r>
    <w:r w:rsidRPr="007D2B49">
      <w:rPr>
        <w:rFonts w:ascii="Proxima Nova Alt Lt" w:hAnsi="Proxima Nova Alt Lt"/>
        <w:sz w:val="18"/>
        <w:szCs w:val="21"/>
      </w:rPr>
      <w:instrText>NUMPAGES  \* Arabic  \* MERGEFORMAT</w:instrText>
    </w:r>
    <w:r w:rsidRPr="007D2B49">
      <w:rPr>
        <w:rFonts w:ascii="Proxima Nova Alt Lt" w:hAnsi="Proxima Nova Alt Lt"/>
        <w:sz w:val="18"/>
        <w:szCs w:val="21"/>
      </w:rPr>
      <w:fldChar w:fldCharType="separate"/>
    </w:r>
    <w:r w:rsidR="00B71E27">
      <w:rPr>
        <w:rFonts w:ascii="Proxima Nova Alt Lt" w:hAnsi="Proxima Nova Alt Lt"/>
        <w:noProof/>
        <w:sz w:val="18"/>
        <w:szCs w:val="21"/>
      </w:rPr>
      <w:t>3</w:t>
    </w:r>
    <w:r w:rsidRPr="007D2B49">
      <w:rPr>
        <w:rFonts w:ascii="Proxima Nova Alt Lt" w:hAnsi="Proxima Nova Alt Lt"/>
        <w:sz w:val="18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53EAA" w14:textId="5417E31A" w:rsidR="00BA062B" w:rsidRPr="007D2B49" w:rsidRDefault="00BA062B" w:rsidP="005132F0">
    <w:pPr>
      <w:autoSpaceDE w:val="0"/>
      <w:autoSpaceDN w:val="0"/>
      <w:adjustRightInd w:val="0"/>
      <w:spacing w:after="40"/>
      <w:ind w:right="-964"/>
      <w:jc w:val="right"/>
      <w:rPr>
        <w:rFonts w:ascii="Proxima Nova Alt Lt" w:eastAsia="ProximaNova-Light" w:hAnsi="Proxima Nova Alt Lt" w:cs="ProximaNova-Light"/>
        <w:sz w:val="17"/>
        <w:szCs w:val="17"/>
      </w:rPr>
    </w:pPr>
    <w:r>
      <w:rPr>
        <w:rFonts w:cs="Arial"/>
        <w:noProof/>
        <w:sz w:val="22"/>
        <w:szCs w:val="22"/>
        <w:lang w:val="de-CH" w:eastAsia="de-CH"/>
      </w:rPr>
      <w:drawing>
        <wp:anchor distT="0" distB="0" distL="114300" distR="114300" simplePos="0" relativeHeight="251669504" behindDoc="0" locked="0" layoutInCell="1" allowOverlap="1" wp14:anchorId="64F69903" wp14:editId="6B67B786">
          <wp:simplePos x="0" y="0"/>
          <wp:positionH relativeFrom="column">
            <wp:posOffset>0</wp:posOffset>
          </wp:positionH>
          <wp:positionV relativeFrom="paragraph">
            <wp:posOffset>36195</wp:posOffset>
          </wp:positionV>
          <wp:extent cx="723600" cy="226800"/>
          <wp:effectExtent l="0" t="0" r="635" b="1905"/>
          <wp:wrapNone/>
          <wp:docPr id="16" name="Grafik 16" descr="F:\Daten-NEU\1-RE-Design\1-Kunden\01_SRB_Risk\1_SRB-Group\Grafik\Logos\Brokerslink\Brokerslink Partner-Sch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Daten-NEU\1-RE-Design\1-Kunden\01_SRB_Risk\1_SRB-Group\Grafik\Logos\Brokerslink\Brokerslink Partner-Schre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22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B49">
      <w:rPr>
        <w:rFonts w:ascii="Proxima Nova Alt Lt" w:hAnsi="Proxima Nova Alt Lt" w:cs="ProximaNova-Bold"/>
        <w:b/>
        <w:bCs/>
        <w:sz w:val="17"/>
        <w:szCs w:val="17"/>
      </w:rPr>
      <w:t xml:space="preserve">SRB Assekuranz Broker AG </w:t>
    </w:r>
    <w:r w:rsidRPr="007D2B49">
      <w:rPr>
        <w:rFonts w:ascii="Proxima Nova Alt Lt" w:eastAsia="ProximaNova-Light" w:hAnsi="Proxima Nova Alt Lt" w:cs="ProximaNova-Light"/>
        <w:sz w:val="17"/>
        <w:szCs w:val="17"/>
      </w:rPr>
      <w:t xml:space="preserve">| </w:t>
    </w:r>
    <w:proofErr w:type="spellStart"/>
    <w:r w:rsidRPr="007D2B49">
      <w:rPr>
        <w:rFonts w:ascii="Proxima Nova Alt Lt" w:eastAsia="ProximaNova-Light" w:hAnsi="Proxima Nova Alt Lt" w:cs="ProximaNova-Light"/>
        <w:sz w:val="17"/>
        <w:szCs w:val="17"/>
      </w:rPr>
      <w:t>Luggwegstrasse</w:t>
    </w:r>
    <w:proofErr w:type="spellEnd"/>
    <w:r w:rsidRPr="007D2B49">
      <w:rPr>
        <w:rFonts w:ascii="Proxima Nova Alt Lt" w:eastAsia="ProximaNova-Light" w:hAnsi="Proxima Nova Alt Lt" w:cs="ProximaNova-Light"/>
        <w:sz w:val="17"/>
        <w:szCs w:val="17"/>
      </w:rPr>
      <w:t xml:space="preserve"> 9 | CH-8048 Z</w:t>
    </w:r>
    <w:r>
      <w:rPr>
        <w:rFonts w:ascii="Proxima Nova Alt Lt" w:eastAsia="ProximaNova-Light" w:hAnsi="Proxima Nova Alt Lt" w:cs="ProximaNova-Light"/>
        <w:sz w:val="17"/>
        <w:szCs w:val="17"/>
      </w:rPr>
      <w:t>ü</w:t>
    </w:r>
    <w:r w:rsidRPr="007D2B49">
      <w:rPr>
        <w:rFonts w:ascii="Proxima Nova Alt Lt" w:eastAsia="ProximaNova-Light" w:hAnsi="Proxima Nova Alt Lt" w:cs="ProximaNova-Light"/>
        <w:sz w:val="17"/>
        <w:szCs w:val="17"/>
      </w:rPr>
      <w:t>rich</w:t>
    </w:r>
  </w:p>
  <w:p w14:paraId="31DF7AEC" w14:textId="46054AEB" w:rsidR="00BA062B" w:rsidRDefault="00BA062B" w:rsidP="005132F0">
    <w:pPr>
      <w:pStyle w:val="Fuzeile"/>
      <w:tabs>
        <w:tab w:val="clear" w:pos="9072"/>
      </w:tabs>
      <w:autoSpaceDE w:val="0"/>
      <w:autoSpaceDN w:val="0"/>
      <w:adjustRightInd w:val="0"/>
      <w:spacing w:after="40"/>
      <w:ind w:right="-964"/>
      <w:jc w:val="right"/>
    </w:pPr>
    <w:r w:rsidRPr="007D2B49">
      <w:rPr>
        <w:rFonts w:ascii="Proxima Nova Alt Lt" w:eastAsia="ProximaNova-Light" w:hAnsi="Proxima Nova Alt Lt" w:cs="ProximaNova-Light"/>
        <w:sz w:val="17"/>
        <w:szCs w:val="17"/>
      </w:rPr>
      <w:t xml:space="preserve"> T + 41 44 497 87 87 | info@srb.ch | www.srb.ch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C3D16" w14:textId="77777777" w:rsidR="00BA062B" w:rsidRDefault="00BA062B" w:rsidP="009041B9">
      <w:r>
        <w:separator/>
      </w:r>
    </w:p>
  </w:footnote>
  <w:footnote w:type="continuationSeparator" w:id="0">
    <w:p w14:paraId="4148015A" w14:textId="77777777" w:rsidR="00BA062B" w:rsidRDefault="00BA062B" w:rsidP="00904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5CB1" w14:textId="38A4D588" w:rsidR="00B71E27" w:rsidRDefault="00B71E27">
    <w:pPr>
      <w:pStyle w:val="Kopfzeile"/>
    </w:pPr>
    <w:r>
      <w:rPr>
        <w:rFonts w:cs="Arial"/>
        <w:sz w:val="22"/>
        <w:szCs w:val="22"/>
      </w:rPr>
      <w:drawing>
        <wp:anchor distT="0" distB="0" distL="114300" distR="114300" simplePos="0" relativeHeight="251671552" behindDoc="0" locked="0" layoutInCell="1" allowOverlap="1" wp14:anchorId="26A08C96" wp14:editId="67F6E0E9">
          <wp:simplePos x="0" y="0"/>
          <wp:positionH relativeFrom="column">
            <wp:posOffset>5448528</wp:posOffset>
          </wp:positionH>
          <wp:positionV relativeFrom="paragraph">
            <wp:posOffset>-1726</wp:posOffset>
          </wp:positionV>
          <wp:extent cx="676800" cy="572400"/>
          <wp:effectExtent l="0" t="0" r="9525" b="0"/>
          <wp:wrapNone/>
          <wp:docPr id="1" name="Grafik 1" descr="F:\Daten-NEU\1-RE-Design\1-Kunden\01_SRB_Risk\1_SRB-Group\Grafik\Logos\SRB_Logo_neutral_CS5-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aten-NEU\1-RE-Design\1-Kunden\01_SRB_Risk\1_SRB-Group\Grafik\Logos\SRB_Logo_neutral_CS5-tes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CAC4C" w14:textId="748DE219" w:rsidR="00BA062B" w:rsidRPr="00A00C29" w:rsidRDefault="00BA062B" w:rsidP="00A15F49">
    <w:pPr>
      <w:pStyle w:val="Formatvorlage1"/>
    </w:pPr>
    <w:r>
      <w:rPr>
        <w:rFonts w:cs="Arial"/>
        <w:sz w:val="22"/>
        <w:szCs w:val="22"/>
      </w:rPr>
      <w:drawing>
        <wp:anchor distT="0" distB="0" distL="114300" distR="114300" simplePos="0" relativeHeight="251667456" behindDoc="0" locked="0" layoutInCell="1" allowOverlap="1" wp14:anchorId="2C16442B" wp14:editId="7342CB8C">
          <wp:simplePos x="0" y="0"/>
          <wp:positionH relativeFrom="column">
            <wp:posOffset>5526405</wp:posOffset>
          </wp:positionH>
          <wp:positionV relativeFrom="paragraph">
            <wp:posOffset>57785</wp:posOffset>
          </wp:positionV>
          <wp:extent cx="676800" cy="572400"/>
          <wp:effectExtent l="0" t="0" r="9525" b="0"/>
          <wp:wrapNone/>
          <wp:docPr id="15" name="Grafik 15" descr="F:\Daten-NEU\1-RE-Design\1-Kunden\01_SRB_Risk\1_SRB-Group\Grafik\Logos\SRB_Logo_neutral_CS5-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aten-NEU\1-RE-Design\1-Kunden\01_SRB_Risk\1_SRB-Group\Grafik\Logos\SRB_Logo_neutral_CS5-tes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0C2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4041"/>
    <w:multiLevelType w:val="hybridMultilevel"/>
    <w:tmpl w:val="B0683D3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ocumentProtection w:edit="forms" w:formatting="1" w:enforcement="0"/>
  <w:defaultTabStop w:val="73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B9"/>
    <w:rsid w:val="00034B52"/>
    <w:rsid w:val="0013057D"/>
    <w:rsid w:val="001720B2"/>
    <w:rsid w:val="00173163"/>
    <w:rsid w:val="001C75A6"/>
    <w:rsid w:val="001D16DB"/>
    <w:rsid w:val="002665F7"/>
    <w:rsid w:val="002B2C5D"/>
    <w:rsid w:val="002E2E0C"/>
    <w:rsid w:val="002F6949"/>
    <w:rsid w:val="002F71F6"/>
    <w:rsid w:val="0035217A"/>
    <w:rsid w:val="00397900"/>
    <w:rsid w:val="003B247A"/>
    <w:rsid w:val="003C5E90"/>
    <w:rsid w:val="004069E4"/>
    <w:rsid w:val="00445456"/>
    <w:rsid w:val="00474EB3"/>
    <w:rsid w:val="004E5233"/>
    <w:rsid w:val="005132F0"/>
    <w:rsid w:val="00557178"/>
    <w:rsid w:val="0056014E"/>
    <w:rsid w:val="006917AA"/>
    <w:rsid w:val="006E404A"/>
    <w:rsid w:val="007577E0"/>
    <w:rsid w:val="00792404"/>
    <w:rsid w:val="00830B98"/>
    <w:rsid w:val="00885423"/>
    <w:rsid w:val="008A045C"/>
    <w:rsid w:val="009041B9"/>
    <w:rsid w:val="00910B60"/>
    <w:rsid w:val="009306DD"/>
    <w:rsid w:val="009C7655"/>
    <w:rsid w:val="009D7D98"/>
    <w:rsid w:val="00A00C29"/>
    <w:rsid w:val="00A15F49"/>
    <w:rsid w:val="00A456D0"/>
    <w:rsid w:val="00A51514"/>
    <w:rsid w:val="00A54F6C"/>
    <w:rsid w:val="00B0284C"/>
    <w:rsid w:val="00B47103"/>
    <w:rsid w:val="00B71E27"/>
    <w:rsid w:val="00B81621"/>
    <w:rsid w:val="00BA062B"/>
    <w:rsid w:val="00BD773B"/>
    <w:rsid w:val="00C03E9B"/>
    <w:rsid w:val="00C86A80"/>
    <w:rsid w:val="00D27AD2"/>
    <w:rsid w:val="00D41F09"/>
    <w:rsid w:val="00D53C16"/>
    <w:rsid w:val="00DB2019"/>
    <w:rsid w:val="00DC5BCC"/>
    <w:rsid w:val="00E25F86"/>
    <w:rsid w:val="00E47A96"/>
    <w:rsid w:val="00F52D88"/>
    <w:rsid w:val="00F800DE"/>
    <w:rsid w:val="00FD21DD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."/>
  <w:listSeparator w:val=";"/>
  <w14:docId w14:val="2E9D7E40"/>
  <w14:defaultImageDpi w14:val="32767"/>
  <w15:docId w15:val="{F2F6D4CB-3EAE-423E-8772-D5C3411D0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41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41B9"/>
  </w:style>
  <w:style w:type="paragraph" w:styleId="Fuzeile">
    <w:name w:val="footer"/>
    <w:basedOn w:val="Standard"/>
    <w:link w:val="FuzeileZchn"/>
    <w:uiPriority w:val="99"/>
    <w:unhideWhenUsed/>
    <w:rsid w:val="009041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1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6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655"/>
    <w:rPr>
      <w:rFonts w:ascii="Segoe UI" w:hAnsi="Segoe UI" w:cs="Segoe UI"/>
      <w:sz w:val="18"/>
      <w:szCs w:val="18"/>
    </w:rPr>
  </w:style>
  <w:style w:type="paragraph" w:customStyle="1" w:styleId="Formatvorlage1">
    <w:name w:val="Formatvorlage1"/>
    <w:basedOn w:val="Standard"/>
    <w:qFormat/>
    <w:rsid w:val="00A15F49"/>
    <w:rPr>
      <w:rFonts w:ascii="Proxima Nova Alt Lt" w:hAnsi="Proxima Nova Alt Lt"/>
      <w:noProof/>
      <w:lang w:val="de-CH" w:eastAsia="de-CH"/>
    </w:rPr>
  </w:style>
  <w:style w:type="character" w:styleId="Platzhaltertext">
    <w:name w:val="Placeholder Text"/>
    <w:basedOn w:val="Absatz-Standardschriftart"/>
    <w:uiPriority w:val="99"/>
    <w:semiHidden/>
    <w:rsid w:val="00474EB3"/>
    <w:rPr>
      <w:color w:val="808080"/>
    </w:rPr>
  </w:style>
  <w:style w:type="paragraph" w:styleId="Listenabsatz">
    <w:name w:val="List Paragraph"/>
    <w:basedOn w:val="Standard"/>
    <w:uiPriority w:val="34"/>
    <w:qFormat/>
    <w:rsid w:val="00172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D70157633A4540A0B9CCE4D2D61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ABA874-FC54-4282-92D7-64AE7F8C3408}"/>
      </w:docPartPr>
      <w:docPartBody>
        <w:p w:rsidR="00672A19" w:rsidRDefault="00672A19" w:rsidP="00672A19">
          <w:pPr>
            <w:pStyle w:val="C9D70157633A4540A0B9CCE4D2D611F0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A8F50400A4424BB22BFD3F03342F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CD451-046B-4E48-96F6-563BC7703140}"/>
      </w:docPartPr>
      <w:docPartBody>
        <w:p w:rsidR="00672A19" w:rsidRDefault="00672A19" w:rsidP="00672A19">
          <w:pPr>
            <w:pStyle w:val="93A8F50400A4424BB22BFD3F03342F6F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B059F1CEFC43429B6139A37C65C1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537F3C-4482-4D4D-BE31-2DB06CECCDD8}"/>
      </w:docPartPr>
      <w:docPartBody>
        <w:p w:rsidR="00672A19" w:rsidRDefault="00672A19" w:rsidP="00672A19">
          <w:pPr>
            <w:pStyle w:val="23B059F1CEFC43429B6139A37C65C10B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3944079927F48DF9B8209A6C5D15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7AE065-6AC0-4B58-A743-589986528FED}"/>
      </w:docPartPr>
      <w:docPartBody>
        <w:p w:rsidR="00672A19" w:rsidRDefault="00672A19" w:rsidP="00672A19">
          <w:pPr>
            <w:pStyle w:val="E3944079927F48DF9B8209A6C5D15576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0302D86BEE4E9094E0D0CBCD21E1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EF259B-E5F9-4C52-9047-3C79616DDD17}"/>
      </w:docPartPr>
      <w:docPartBody>
        <w:p w:rsidR="00672A19" w:rsidRDefault="00672A19" w:rsidP="00672A19">
          <w:pPr>
            <w:pStyle w:val="F90302D86BEE4E9094E0D0CBCD21E10A"/>
          </w:pPr>
          <w:r w:rsidRPr="00532ED4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B771DDF6D1FB440EA3A30C0C2C304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5FFAA8-194E-4DFA-8A87-8DC65A5BB138}"/>
      </w:docPartPr>
      <w:docPartBody>
        <w:p w:rsidR="00672A19" w:rsidRDefault="00672A19" w:rsidP="00672A19">
          <w:pPr>
            <w:pStyle w:val="B771DDF6D1FB440EA3A30C0C2C3047EC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172B19095B450283A7D41E8FDACA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7DDE59-DBCB-4DF7-8F0C-867F9A4DA2E2}"/>
      </w:docPartPr>
      <w:docPartBody>
        <w:p w:rsidR="00672A19" w:rsidRDefault="00672A19" w:rsidP="00672A19">
          <w:pPr>
            <w:pStyle w:val="22172B19095B450283A7D41E8FDACAEC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74F9EAF35548A09F91F1120AB1D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EEE4EB-5796-47C0-80F1-BC9705028032}"/>
      </w:docPartPr>
      <w:docPartBody>
        <w:p w:rsidR="00672A19" w:rsidRDefault="00672A19" w:rsidP="00672A19">
          <w:pPr>
            <w:pStyle w:val="9A74F9EAF35548A09F91F1120AB1D5D2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6A158D358EA4130B2E1EA0BFB8AA7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ACEF0D-9CA8-4E5C-8D29-003676EBB095}"/>
      </w:docPartPr>
      <w:docPartBody>
        <w:p w:rsidR="00672A19" w:rsidRDefault="00672A19" w:rsidP="00672A19">
          <w:pPr>
            <w:pStyle w:val="F6A158D358EA4130B2E1EA0BFB8AA73A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1CD61BAB5A4134B7ACD82C1C27C6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E76853-17D6-4689-BD2A-83E2DA34BE66}"/>
      </w:docPartPr>
      <w:docPartBody>
        <w:p w:rsidR="00672A19" w:rsidRDefault="00672A19" w:rsidP="00672A19">
          <w:pPr>
            <w:pStyle w:val="661CD61BAB5A4134B7ACD82C1C27C69E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A1120891004105A4663A129DB910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DF1D14-120B-4DE7-B0A3-BB81B98D7CA4}"/>
      </w:docPartPr>
      <w:docPartBody>
        <w:p w:rsidR="00672A19" w:rsidRDefault="00672A19" w:rsidP="00672A19">
          <w:pPr>
            <w:pStyle w:val="53A1120891004105A4663A129DB91042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028EC2726949C4AACC483EE2386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56A14F-4386-475D-9BC6-F03304511802}"/>
      </w:docPartPr>
      <w:docPartBody>
        <w:p w:rsidR="00672A19" w:rsidRDefault="00672A19" w:rsidP="00672A19">
          <w:pPr>
            <w:pStyle w:val="B7028EC2726949C4AACC483EE2386C10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BE0942725045B79FC8D596865EBB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5AAEE4-4D66-4C6A-BA3F-BAC86FE40F00}"/>
      </w:docPartPr>
      <w:docPartBody>
        <w:p w:rsidR="00672A19" w:rsidRDefault="00672A19" w:rsidP="00672A19">
          <w:pPr>
            <w:pStyle w:val="F4BE0942725045B79FC8D596865EBB5D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947B57735E45EF976071F0A734F5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17A85E-9131-4ED3-B23D-BC8320D2687D}"/>
      </w:docPartPr>
      <w:docPartBody>
        <w:p w:rsidR="00672A19" w:rsidRDefault="00672A19" w:rsidP="00672A19">
          <w:pPr>
            <w:pStyle w:val="82947B57735E45EF976071F0A734F598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E424BEFDEB449ADBBC98D2942DC6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89BAE-ADD4-4287-93C0-6BD0766BC7A4}"/>
      </w:docPartPr>
      <w:docPartBody>
        <w:p w:rsidR="00672A19" w:rsidRDefault="00672A19" w:rsidP="00672A19">
          <w:pPr>
            <w:pStyle w:val="AE424BEFDEB449ADBBC98D2942DC60FA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0F15F5D6BB42E6B993F597147232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C78F43-E356-44D2-A899-D4972629F08D}"/>
      </w:docPartPr>
      <w:docPartBody>
        <w:p w:rsidR="00672A19" w:rsidRDefault="00672A19" w:rsidP="00672A19">
          <w:pPr>
            <w:pStyle w:val="910F15F5D6BB42E6B993F597147232B1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C0835091F954298B76AF654FB2DCC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069371-ACE5-4096-B452-6F57CBF4CF54}"/>
      </w:docPartPr>
      <w:docPartBody>
        <w:p w:rsidR="00672A19" w:rsidRDefault="00672A19" w:rsidP="00672A19">
          <w:pPr>
            <w:pStyle w:val="4C0835091F954298B76AF654FB2DCCBB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F71739EA9A4391B38BCFE90C75AC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61E453-21AA-4AB5-9C49-8636FF4EFE13}"/>
      </w:docPartPr>
      <w:docPartBody>
        <w:p w:rsidR="00672A19" w:rsidRDefault="00672A19" w:rsidP="00672A19">
          <w:pPr>
            <w:pStyle w:val="60F71739EA9A4391B38BCFE90C75AC5A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3C766DB5D04FA88B1C8FA22A5420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F1ECC0-C971-4804-B9D8-183A46B64D73}"/>
      </w:docPartPr>
      <w:docPartBody>
        <w:p w:rsidR="00672A19" w:rsidRDefault="00672A19" w:rsidP="00672A19">
          <w:pPr>
            <w:pStyle w:val="A63C766DB5D04FA88B1C8FA22A5420BF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C3F409334449F4A3117FE1B4B106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56AB5C-93A6-4BCF-8329-969881AB2C5B}"/>
      </w:docPartPr>
      <w:docPartBody>
        <w:p w:rsidR="00672A19" w:rsidRDefault="00672A19" w:rsidP="00672A19">
          <w:pPr>
            <w:pStyle w:val="58C3F409334449F4A3117FE1B4B106AE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E6277E7AC14694B41A2A22F37922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B268E0-9033-40F8-B7F2-0BE1FAE6954D}"/>
      </w:docPartPr>
      <w:docPartBody>
        <w:p w:rsidR="00672A19" w:rsidRDefault="00672A19" w:rsidP="00672A19">
          <w:pPr>
            <w:pStyle w:val="3CE6277E7AC14694B41A2A22F37922C7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5E24BE2A1E41FABFDBE000692EFD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21274-6382-431D-8D96-B7EFFA6F17CE}"/>
      </w:docPartPr>
      <w:docPartBody>
        <w:p w:rsidR="00672A19" w:rsidRDefault="00672A19" w:rsidP="00672A19">
          <w:pPr>
            <w:pStyle w:val="295E24BE2A1E41FABFDBE000692EFD84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8F392F126D7489F99D6E55C698CA8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FA0C7-72D9-4C68-91C6-5EB653C261F7}"/>
      </w:docPartPr>
      <w:docPartBody>
        <w:p w:rsidR="00672A19" w:rsidRDefault="00672A19" w:rsidP="00672A19">
          <w:pPr>
            <w:pStyle w:val="C8F392F126D7489F99D6E55C698CA875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06E3BB0F5B441580B2981B9C54E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848304-4CD4-4F57-88F3-CE08B19C2816}"/>
      </w:docPartPr>
      <w:docPartBody>
        <w:p w:rsidR="00672A19" w:rsidRDefault="00672A19" w:rsidP="00672A19">
          <w:pPr>
            <w:pStyle w:val="2906E3BB0F5B441580B2981B9C54E9CA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5F3F51247F3408B902B969F1811E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01D1B2-9EDC-4F6F-8CB7-BE93379B80F3}"/>
      </w:docPartPr>
      <w:docPartBody>
        <w:p w:rsidR="00672A19" w:rsidRDefault="00672A19" w:rsidP="00672A19">
          <w:pPr>
            <w:pStyle w:val="B5F3F51247F3408B902B969F1811EE9D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20B6DCBEA0430AA89BC0E1C3172B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5CE8E-8607-4FA1-9D43-BEAD80434250}"/>
      </w:docPartPr>
      <w:docPartBody>
        <w:p w:rsidR="00672A19" w:rsidRDefault="00672A19" w:rsidP="00672A19">
          <w:pPr>
            <w:pStyle w:val="1920B6DCBEA0430AA89BC0E1C3172B56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A10AC79C73C452E9B0883A4125D39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1DE0F2-14D3-4118-BBC2-77C78C7D7F04}"/>
      </w:docPartPr>
      <w:docPartBody>
        <w:p w:rsidR="00672A19" w:rsidRDefault="00672A19" w:rsidP="00672A19">
          <w:pPr>
            <w:pStyle w:val="5A10AC79C73C452E9B0883A4125D391C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6D05ECB5A104735B643BBE349141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5D6CED-AB71-44BC-B523-3800105DED98}"/>
      </w:docPartPr>
      <w:docPartBody>
        <w:p w:rsidR="00672A19" w:rsidRDefault="00672A19" w:rsidP="00672A19">
          <w:pPr>
            <w:pStyle w:val="86D05ECB5A104735B643BBE34914125C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B2C518CDD644B01B3D675C54606E5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84B93-AC4A-4B41-88AF-A30EACC3014C}"/>
      </w:docPartPr>
      <w:docPartBody>
        <w:p w:rsidR="00672A19" w:rsidRDefault="00672A19" w:rsidP="00672A19">
          <w:pPr>
            <w:pStyle w:val="1B2C518CDD644B01B3D675C54606E526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FF00DC6E1745B4946B7F889DD166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8C3C5-81A4-4B89-A830-446BB2588904}"/>
      </w:docPartPr>
      <w:docPartBody>
        <w:p w:rsidR="00672A19" w:rsidRDefault="00672A19" w:rsidP="00672A19">
          <w:pPr>
            <w:pStyle w:val="27FF00DC6E1745B4946B7F889DD16652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EE3C0235754AC9B2669151ED1A27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57E20F-D215-4824-ABDB-C2311DBFD0B8}"/>
      </w:docPartPr>
      <w:docPartBody>
        <w:p w:rsidR="00672A19" w:rsidRDefault="00672A19" w:rsidP="00672A19">
          <w:pPr>
            <w:pStyle w:val="8BEE3C0235754AC9B2669151ED1A2730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9D80B6A11E47D39375639959A6D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7DCEF-9FA4-4562-8047-EFC76DEEF2D3}"/>
      </w:docPartPr>
      <w:docPartBody>
        <w:p w:rsidR="00672A19" w:rsidRDefault="00672A19" w:rsidP="00672A19">
          <w:pPr>
            <w:pStyle w:val="8B9D80B6A11E47D39375639959A6DF27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E894848F394DBEB7DF216C3D06B4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891EB-9DC2-4A3E-A23F-E743A1A460FA}"/>
      </w:docPartPr>
      <w:docPartBody>
        <w:p w:rsidR="00672A19" w:rsidRDefault="00672A19" w:rsidP="00672A19">
          <w:pPr>
            <w:pStyle w:val="BEE894848F394DBEB7DF216C3D06B487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D191290B598491583326541433424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1C923-2E27-48E0-8A6D-40E7F7F9AA6E}"/>
      </w:docPartPr>
      <w:docPartBody>
        <w:p w:rsidR="00672A19" w:rsidRDefault="00672A19" w:rsidP="00672A19">
          <w:pPr>
            <w:pStyle w:val="CD191290B59849158332654143342495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07A2A0BFEBD4443B8ED14D88F0545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CE9047-5231-4CAF-8FD3-9BD7469CE49A}"/>
      </w:docPartPr>
      <w:docPartBody>
        <w:p w:rsidR="00672A19" w:rsidRDefault="00672A19" w:rsidP="00672A19">
          <w:pPr>
            <w:pStyle w:val="707A2A0BFEBD4443B8ED14D88F0545B2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6D0EA8659B3491D922644121495A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E26A3B-7C00-4B04-A8BE-4F5C99345C71}"/>
      </w:docPartPr>
      <w:docPartBody>
        <w:p w:rsidR="00672A19" w:rsidRDefault="00672A19" w:rsidP="00672A19">
          <w:pPr>
            <w:pStyle w:val="96D0EA8659B3491D922644121495ABC9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238F2E87264F62B73E9E7B2BB5C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8EE767-F4F4-4750-B7E9-53E3B73E2D40}"/>
      </w:docPartPr>
      <w:docPartBody>
        <w:p w:rsidR="00672A19" w:rsidRDefault="00672A19" w:rsidP="00672A19">
          <w:pPr>
            <w:pStyle w:val="FB238F2E87264F62B73E9E7B2BB5C5A0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2B90B1276F4C84852DBA0D25DF63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723C7D-6662-4B9A-B260-19AF2F6C91A6}"/>
      </w:docPartPr>
      <w:docPartBody>
        <w:p w:rsidR="00672A19" w:rsidRDefault="00672A19" w:rsidP="00672A19">
          <w:pPr>
            <w:pStyle w:val="6D2B90B1276F4C84852DBA0D25DF63DC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70CF4F92AD24FA6945771F31F0651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BA2D2E-8A8C-46EB-A783-DE0031E38BA1}"/>
      </w:docPartPr>
      <w:docPartBody>
        <w:p w:rsidR="00672A19" w:rsidRDefault="00672A19" w:rsidP="00672A19">
          <w:pPr>
            <w:pStyle w:val="870CF4F92AD24FA6945771F31F06519C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6BA315805A34A78A8769382536615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544821-9E15-40FF-8AA9-1E8AC8396C1B}"/>
      </w:docPartPr>
      <w:docPartBody>
        <w:p w:rsidR="00672A19" w:rsidRDefault="00672A19" w:rsidP="00672A19">
          <w:pPr>
            <w:pStyle w:val="86BA315805A34A78A876938253661559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DF98E6DA314CB6AA8F57C1D0246B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02E5FB-8AA7-4B74-A957-83EE8C2A908B}"/>
      </w:docPartPr>
      <w:docPartBody>
        <w:p w:rsidR="00672A19" w:rsidRDefault="00672A19" w:rsidP="00672A19">
          <w:pPr>
            <w:pStyle w:val="77DF98E6DA314CB6AA8F57C1D0246BAA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6EAAB1B7BE412C8E796E59BA2984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F4D81C-B761-4C5A-AFFD-0835A7146465}"/>
      </w:docPartPr>
      <w:docPartBody>
        <w:p w:rsidR="00672A19" w:rsidRDefault="00672A19" w:rsidP="00672A19">
          <w:pPr>
            <w:pStyle w:val="106EAAB1B7BE412C8E796E59BA2984B8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E3D167BA4346D58B202A654741E1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228AC3-E09B-40FD-9C22-DBB83D08A257}"/>
      </w:docPartPr>
      <w:docPartBody>
        <w:p w:rsidR="00672A19" w:rsidRDefault="00672A19" w:rsidP="00672A19">
          <w:pPr>
            <w:pStyle w:val="37E3D167BA4346D58B202A654741E1A3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BA462EFD1D41A3A012BBD9D26C6B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266B16-358B-44C8-8919-413693FDD763}"/>
      </w:docPartPr>
      <w:docPartBody>
        <w:p w:rsidR="00672A19" w:rsidRDefault="00672A19" w:rsidP="00672A19">
          <w:pPr>
            <w:pStyle w:val="37BA462EFD1D41A3A012BBD9D26C6B49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213ADA711C45A18AB2D8710A0319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F85ACB-EF9A-4032-AB48-098685D570ED}"/>
      </w:docPartPr>
      <w:docPartBody>
        <w:p w:rsidR="00672A19" w:rsidRDefault="00672A19" w:rsidP="00672A19">
          <w:pPr>
            <w:pStyle w:val="93213ADA711C45A18AB2D8710A031971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312200587834671A22E3749D8981E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787636-3F8C-4D4F-A910-D5AB54BB4712}"/>
      </w:docPartPr>
      <w:docPartBody>
        <w:p w:rsidR="00672A19" w:rsidRDefault="00672A19" w:rsidP="00672A19">
          <w:pPr>
            <w:pStyle w:val="C312200587834671A22E3749D8981EFB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6946787A72445BA0A4C22155B65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34DE84-2527-479A-94A4-500FE8D9EF6B}"/>
      </w:docPartPr>
      <w:docPartBody>
        <w:p w:rsidR="00672A19" w:rsidRDefault="00672A19" w:rsidP="00672A19">
          <w:pPr>
            <w:pStyle w:val="346946787A72445BA0A4C22155B65A7E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B5A62BF43D24943BA8E8E7B9D73F4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DAD27-DFCA-4DC9-8AEC-54D1DC0FFAAD}"/>
      </w:docPartPr>
      <w:docPartBody>
        <w:p w:rsidR="00672A19" w:rsidRDefault="00672A19" w:rsidP="00672A19">
          <w:pPr>
            <w:pStyle w:val="6B5A62BF43D24943BA8E8E7B9D73F4B0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30FB822E1DE4BA48680F8A00E285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2D1050-0BC3-4B8B-982D-2CB50996279A}"/>
      </w:docPartPr>
      <w:docPartBody>
        <w:p w:rsidR="00672A19" w:rsidRDefault="00672A19" w:rsidP="00672A19">
          <w:pPr>
            <w:pStyle w:val="E30FB822E1DE4BA48680F8A00E2858AA"/>
          </w:pPr>
          <w:r w:rsidRPr="00532ED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oximaNov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19"/>
    <w:rsid w:val="0067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72A19"/>
    <w:rPr>
      <w:color w:val="808080"/>
    </w:rPr>
  </w:style>
  <w:style w:type="paragraph" w:customStyle="1" w:styleId="C9D70157633A4540A0B9CCE4D2D611F0">
    <w:name w:val="C9D70157633A4540A0B9CCE4D2D611F0"/>
    <w:rsid w:val="00672A19"/>
  </w:style>
  <w:style w:type="paragraph" w:customStyle="1" w:styleId="93A8F50400A4424BB22BFD3F03342F6F">
    <w:name w:val="93A8F50400A4424BB22BFD3F03342F6F"/>
    <w:rsid w:val="00672A19"/>
  </w:style>
  <w:style w:type="paragraph" w:customStyle="1" w:styleId="23B059F1CEFC43429B6139A37C65C10B">
    <w:name w:val="23B059F1CEFC43429B6139A37C65C10B"/>
    <w:rsid w:val="00672A19"/>
  </w:style>
  <w:style w:type="paragraph" w:customStyle="1" w:styleId="E3944079927F48DF9B8209A6C5D15576">
    <w:name w:val="E3944079927F48DF9B8209A6C5D15576"/>
    <w:rsid w:val="00672A19"/>
  </w:style>
  <w:style w:type="paragraph" w:customStyle="1" w:styleId="F90302D86BEE4E9094E0D0CBCD21E10A">
    <w:name w:val="F90302D86BEE4E9094E0D0CBCD21E10A"/>
    <w:rsid w:val="00672A19"/>
  </w:style>
  <w:style w:type="paragraph" w:customStyle="1" w:styleId="B771DDF6D1FB440EA3A30C0C2C3047EC">
    <w:name w:val="B771DDF6D1FB440EA3A30C0C2C3047EC"/>
    <w:rsid w:val="00672A19"/>
  </w:style>
  <w:style w:type="paragraph" w:customStyle="1" w:styleId="22172B19095B450283A7D41E8FDACAEC">
    <w:name w:val="22172B19095B450283A7D41E8FDACAEC"/>
    <w:rsid w:val="00672A19"/>
  </w:style>
  <w:style w:type="paragraph" w:customStyle="1" w:styleId="9A74F9EAF35548A09F91F1120AB1D5D2">
    <w:name w:val="9A74F9EAF35548A09F91F1120AB1D5D2"/>
    <w:rsid w:val="00672A19"/>
  </w:style>
  <w:style w:type="paragraph" w:customStyle="1" w:styleId="F6A158D358EA4130B2E1EA0BFB8AA73A">
    <w:name w:val="F6A158D358EA4130B2E1EA0BFB8AA73A"/>
    <w:rsid w:val="00672A19"/>
  </w:style>
  <w:style w:type="paragraph" w:customStyle="1" w:styleId="661CD61BAB5A4134B7ACD82C1C27C69E">
    <w:name w:val="661CD61BAB5A4134B7ACD82C1C27C69E"/>
    <w:rsid w:val="00672A19"/>
  </w:style>
  <w:style w:type="paragraph" w:customStyle="1" w:styleId="53A1120891004105A4663A129DB91042">
    <w:name w:val="53A1120891004105A4663A129DB91042"/>
    <w:rsid w:val="00672A19"/>
  </w:style>
  <w:style w:type="paragraph" w:customStyle="1" w:styleId="B7028EC2726949C4AACC483EE2386C10">
    <w:name w:val="B7028EC2726949C4AACC483EE2386C10"/>
    <w:rsid w:val="00672A19"/>
  </w:style>
  <w:style w:type="paragraph" w:customStyle="1" w:styleId="F4BE0942725045B79FC8D596865EBB5D">
    <w:name w:val="F4BE0942725045B79FC8D596865EBB5D"/>
    <w:rsid w:val="00672A19"/>
  </w:style>
  <w:style w:type="paragraph" w:customStyle="1" w:styleId="82947B57735E45EF976071F0A734F598">
    <w:name w:val="82947B57735E45EF976071F0A734F598"/>
    <w:rsid w:val="00672A19"/>
  </w:style>
  <w:style w:type="paragraph" w:customStyle="1" w:styleId="AE424BEFDEB449ADBBC98D2942DC60FA">
    <w:name w:val="AE424BEFDEB449ADBBC98D2942DC60FA"/>
    <w:rsid w:val="00672A19"/>
  </w:style>
  <w:style w:type="paragraph" w:customStyle="1" w:styleId="910F15F5D6BB42E6B993F597147232B1">
    <w:name w:val="910F15F5D6BB42E6B993F597147232B1"/>
    <w:rsid w:val="00672A19"/>
  </w:style>
  <w:style w:type="paragraph" w:customStyle="1" w:styleId="4C0835091F954298B76AF654FB2DCCBB">
    <w:name w:val="4C0835091F954298B76AF654FB2DCCBB"/>
    <w:rsid w:val="00672A19"/>
  </w:style>
  <w:style w:type="paragraph" w:customStyle="1" w:styleId="60F71739EA9A4391B38BCFE90C75AC5A">
    <w:name w:val="60F71739EA9A4391B38BCFE90C75AC5A"/>
    <w:rsid w:val="00672A19"/>
  </w:style>
  <w:style w:type="paragraph" w:customStyle="1" w:styleId="A63C766DB5D04FA88B1C8FA22A5420BF">
    <w:name w:val="A63C766DB5D04FA88B1C8FA22A5420BF"/>
    <w:rsid w:val="00672A19"/>
  </w:style>
  <w:style w:type="paragraph" w:customStyle="1" w:styleId="58C3F409334449F4A3117FE1B4B106AE">
    <w:name w:val="58C3F409334449F4A3117FE1B4B106AE"/>
    <w:rsid w:val="00672A19"/>
  </w:style>
  <w:style w:type="paragraph" w:customStyle="1" w:styleId="3CE6277E7AC14694B41A2A22F37922C7">
    <w:name w:val="3CE6277E7AC14694B41A2A22F37922C7"/>
    <w:rsid w:val="00672A19"/>
  </w:style>
  <w:style w:type="paragraph" w:customStyle="1" w:styleId="295E24BE2A1E41FABFDBE000692EFD84">
    <w:name w:val="295E24BE2A1E41FABFDBE000692EFD84"/>
    <w:rsid w:val="00672A19"/>
  </w:style>
  <w:style w:type="paragraph" w:customStyle="1" w:styleId="C8F392F126D7489F99D6E55C698CA875">
    <w:name w:val="C8F392F126D7489F99D6E55C698CA875"/>
    <w:rsid w:val="00672A19"/>
  </w:style>
  <w:style w:type="paragraph" w:customStyle="1" w:styleId="2906E3BB0F5B441580B2981B9C54E9CA">
    <w:name w:val="2906E3BB0F5B441580B2981B9C54E9CA"/>
    <w:rsid w:val="00672A19"/>
  </w:style>
  <w:style w:type="paragraph" w:customStyle="1" w:styleId="B5F3F51247F3408B902B969F1811EE9D">
    <w:name w:val="B5F3F51247F3408B902B969F1811EE9D"/>
    <w:rsid w:val="00672A19"/>
  </w:style>
  <w:style w:type="paragraph" w:customStyle="1" w:styleId="1920B6DCBEA0430AA89BC0E1C3172B56">
    <w:name w:val="1920B6DCBEA0430AA89BC0E1C3172B56"/>
    <w:rsid w:val="00672A19"/>
  </w:style>
  <w:style w:type="paragraph" w:customStyle="1" w:styleId="5A10AC79C73C452E9B0883A4125D391C">
    <w:name w:val="5A10AC79C73C452E9B0883A4125D391C"/>
    <w:rsid w:val="00672A19"/>
  </w:style>
  <w:style w:type="paragraph" w:customStyle="1" w:styleId="86D05ECB5A104735B643BBE34914125C">
    <w:name w:val="86D05ECB5A104735B643BBE34914125C"/>
    <w:rsid w:val="00672A19"/>
  </w:style>
  <w:style w:type="paragraph" w:customStyle="1" w:styleId="1B2C518CDD644B01B3D675C54606E526">
    <w:name w:val="1B2C518CDD644B01B3D675C54606E526"/>
    <w:rsid w:val="00672A19"/>
  </w:style>
  <w:style w:type="paragraph" w:customStyle="1" w:styleId="27FF00DC6E1745B4946B7F889DD16652">
    <w:name w:val="27FF00DC6E1745B4946B7F889DD16652"/>
    <w:rsid w:val="00672A19"/>
  </w:style>
  <w:style w:type="paragraph" w:customStyle="1" w:styleId="8BEE3C0235754AC9B2669151ED1A2730">
    <w:name w:val="8BEE3C0235754AC9B2669151ED1A2730"/>
    <w:rsid w:val="00672A19"/>
  </w:style>
  <w:style w:type="paragraph" w:customStyle="1" w:styleId="8B9D80B6A11E47D39375639959A6DF27">
    <w:name w:val="8B9D80B6A11E47D39375639959A6DF27"/>
    <w:rsid w:val="00672A19"/>
  </w:style>
  <w:style w:type="paragraph" w:customStyle="1" w:styleId="BEE894848F394DBEB7DF216C3D06B487">
    <w:name w:val="BEE894848F394DBEB7DF216C3D06B487"/>
    <w:rsid w:val="00672A19"/>
  </w:style>
  <w:style w:type="paragraph" w:customStyle="1" w:styleId="CD191290B59849158332654143342495">
    <w:name w:val="CD191290B59849158332654143342495"/>
    <w:rsid w:val="00672A19"/>
  </w:style>
  <w:style w:type="paragraph" w:customStyle="1" w:styleId="707A2A0BFEBD4443B8ED14D88F0545B2">
    <w:name w:val="707A2A0BFEBD4443B8ED14D88F0545B2"/>
    <w:rsid w:val="00672A19"/>
  </w:style>
  <w:style w:type="paragraph" w:customStyle="1" w:styleId="96D0EA8659B3491D922644121495ABC9">
    <w:name w:val="96D0EA8659B3491D922644121495ABC9"/>
    <w:rsid w:val="00672A19"/>
  </w:style>
  <w:style w:type="paragraph" w:customStyle="1" w:styleId="FB238F2E87264F62B73E9E7B2BB5C5A0">
    <w:name w:val="FB238F2E87264F62B73E9E7B2BB5C5A0"/>
    <w:rsid w:val="00672A19"/>
  </w:style>
  <w:style w:type="paragraph" w:customStyle="1" w:styleId="6D2B90B1276F4C84852DBA0D25DF63DC">
    <w:name w:val="6D2B90B1276F4C84852DBA0D25DF63DC"/>
    <w:rsid w:val="00672A19"/>
  </w:style>
  <w:style w:type="paragraph" w:customStyle="1" w:styleId="870CF4F92AD24FA6945771F31F06519C">
    <w:name w:val="870CF4F92AD24FA6945771F31F06519C"/>
    <w:rsid w:val="00672A19"/>
  </w:style>
  <w:style w:type="paragraph" w:customStyle="1" w:styleId="86BA315805A34A78A876938253661559">
    <w:name w:val="86BA315805A34A78A876938253661559"/>
    <w:rsid w:val="00672A19"/>
  </w:style>
  <w:style w:type="paragraph" w:customStyle="1" w:styleId="77DF98E6DA314CB6AA8F57C1D0246BAA">
    <w:name w:val="77DF98E6DA314CB6AA8F57C1D0246BAA"/>
    <w:rsid w:val="00672A19"/>
  </w:style>
  <w:style w:type="paragraph" w:customStyle="1" w:styleId="106EAAB1B7BE412C8E796E59BA2984B8">
    <w:name w:val="106EAAB1B7BE412C8E796E59BA2984B8"/>
    <w:rsid w:val="00672A19"/>
  </w:style>
  <w:style w:type="paragraph" w:customStyle="1" w:styleId="37E3D167BA4346D58B202A654741E1A3">
    <w:name w:val="37E3D167BA4346D58B202A654741E1A3"/>
    <w:rsid w:val="00672A19"/>
  </w:style>
  <w:style w:type="paragraph" w:customStyle="1" w:styleId="37BA462EFD1D41A3A012BBD9D26C6B49">
    <w:name w:val="37BA462EFD1D41A3A012BBD9D26C6B49"/>
    <w:rsid w:val="00672A19"/>
  </w:style>
  <w:style w:type="paragraph" w:customStyle="1" w:styleId="93213ADA711C45A18AB2D8710A031971">
    <w:name w:val="93213ADA711C45A18AB2D8710A031971"/>
    <w:rsid w:val="00672A19"/>
  </w:style>
  <w:style w:type="paragraph" w:customStyle="1" w:styleId="C312200587834671A22E3749D8981EFB">
    <w:name w:val="C312200587834671A22E3749D8981EFB"/>
    <w:rsid w:val="00672A19"/>
  </w:style>
  <w:style w:type="paragraph" w:customStyle="1" w:styleId="346946787A72445BA0A4C22155B65A7E">
    <w:name w:val="346946787A72445BA0A4C22155B65A7E"/>
    <w:rsid w:val="00672A19"/>
  </w:style>
  <w:style w:type="paragraph" w:customStyle="1" w:styleId="6B5A62BF43D24943BA8E8E7B9D73F4B0">
    <w:name w:val="6B5A62BF43D24943BA8E8E7B9D73F4B0"/>
    <w:rsid w:val="00672A19"/>
  </w:style>
  <w:style w:type="paragraph" w:customStyle="1" w:styleId="E30FB822E1DE4BA48680F8A00E2858AA">
    <w:name w:val="E30FB822E1DE4BA48680F8A00E2858AA"/>
    <w:rsid w:val="00672A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D0B1D-2293-47DB-8AD1-72D0A1833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D452D67F.dotm</Template>
  <TotalTime>0</TotalTime>
  <Pages>3</Pages>
  <Words>600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Hüsler</dc:creator>
  <cp:keywords/>
  <dc:description/>
  <cp:lastModifiedBy>Marina Schelbert</cp:lastModifiedBy>
  <cp:revision>9</cp:revision>
  <cp:lastPrinted>2019-11-14T10:59:00Z</cp:lastPrinted>
  <dcterms:created xsi:type="dcterms:W3CDTF">2019-11-15T13:12:00Z</dcterms:created>
  <dcterms:modified xsi:type="dcterms:W3CDTF">2019-12-04T14:09:00Z</dcterms:modified>
</cp:coreProperties>
</file>